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AB7" w:rsidRPr="00844579" w:rsidRDefault="00AE1AB7" w:rsidP="00844579">
      <w:pPr>
        <w:pStyle w:val="NoSpacing"/>
        <w:jc w:val="right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84457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</w:t>
      </w:r>
      <w:r w:rsidRPr="00844579">
        <w:rPr>
          <w:rFonts w:ascii="Times New Roman" w:hAnsi="Times New Roman"/>
          <w:b/>
          <w:sz w:val="28"/>
          <w:szCs w:val="28"/>
        </w:rPr>
        <w:t>Утверждаю:</w:t>
      </w:r>
    </w:p>
    <w:p w:rsidR="00AE1AB7" w:rsidRPr="00844579" w:rsidRDefault="00AE1AB7" w:rsidP="00844579">
      <w:pPr>
        <w:pStyle w:val="NoSpacing"/>
        <w:jc w:val="right"/>
        <w:rPr>
          <w:rFonts w:ascii="Times New Roman" w:hAnsi="Times New Roman"/>
          <w:b/>
          <w:sz w:val="28"/>
          <w:szCs w:val="28"/>
        </w:rPr>
      </w:pPr>
      <w:r w:rsidRPr="00844579">
        <w:rPr>
          <w:rFonts w:ascii="Times New Roman" w:hAnsi="Times New Roman"/>
          <w:b/>
          <w:sz w:val="28"/>
          <w:szCs w:val="28"/>
        </w:rPr>
        <w:t>Заведующий МДОУ</w:t>
      </w:r>
    </w:p>
    <w:p w:rsidR="00AE1AB7" w:rsidRPr="00844579" w:rsidRDefault="00AE1AB7" w:rsidP="00844579">
      <w:pPr>
        <w:pStyle w:val="NoSpacing"/>
        <w:jc w:val="right"/>
        <w:rPr>
          <w:rFonts w:ascii="Times New Roman" w:hAnsi="Times New Roman"/>
          <w:b/>
          <w:sz w:val="28"/>
          <w:szCs w:val="28"/>
        </w:rPr>
      </w:pPr>
      <w:r w:rsidRPr="00844579">
        <w:rPr>
          <w:rFonts w:ascii="Times New Roman" w:hAnsi="Times New Roman"/>
          <w:b/>
          <w:sz w:val="28"/>
          <w:szCs w:val="28"/>
        </w:rPr>
        <w:t>«Кулицкий детский сад»</w:t>
      </w:r>
    </w:p>
    <w:p w:rsidR="00AE1AB7" w:rsidRPr="00844579" w:rsidRDefault="00AE1AB7" w:rsidP="00844579">
      <w:pPr>
        <w:pStyle w:val="NoSpacing"/>
        <w:jc w:val="right"/>
        <w:rPr>
          <w:rFonts w:ascii="Times New Roman" w:hAnsi="Times New Roman"/>
          <w:b/>
          <w:sz w:val="28"/>
          <w:szCs w:val="28"/>
        </w:rPr>
      </w:pPr>
      <w:r w:rsidRPr="00844579">
        <w:rPr>
          <w:rFonts w:ascii="Times New Roman" w:hAnsi="Times New Roman"/>
          <w:b/>
          <w:sz w:val="28"/>
          <w:szCs w:val="28"/>
        </w:rPr>
        <w:t>__________Т.В.  Шамарина</w:t>
      </w:r>
    </w:p>
    <w:p w:rsidR="00AE1AB7" w:rsidRPr="00844579" w:rsidRDefault="00AE1AB7" w:rsidP="00844579">
      <w:pPr>
        <w:pStyle w:val="NoSpacing"/>
        <w:jc w:val="right"/>
        <w:rPr>
          <w:rFonts w:ascii="Times New Roman" w:hAnsi="Times New Roman"/>
          <w:b/>
          <w:sz w:val="28"/>
          <w:szCs w:val="28"/>
        </w:rPr>
      </w:pPr>
      <w:r w:rsidRPr="00844579">
        <w:rPr>
          <w:rFonts w:ascii="Times New Roman" w:hAnsi="Times New Roman"/>
          <w:b/>
          <w:sz w:val="28"/>
          <w:szCs w:val="28"/>
        </w:rPr>
        <w:t>7 сентября 2015 год</w:t>
      </w:r>
    </w:p>
    <w:p w:rsidR="00AE1AB7" w:rsidRPr="00844579" w:rsidRDefault="00AE1AB7" w:rsidP="00263518">
      <w:pPr>
        <w:spacing w:before="120" w:after="12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E1AB7" w:rsidRPr="00844579" w:rsidRDefault="00AE1AB7" w:rsidP="00263518">
      <w:pPr>
        <w:spacing w:before="120" w:after="12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44579">
        <w:rPr>
          <w:rFonts w:ascii="Times New Roman" w:hAnsi="Times New Roman"/>
          <w:b/>
          <w:sz w:val="28"/>
          <w:szCs w:val="28"/>
          <w:lang w:eastAsia="ru-RU"/>
        </w:rPr>
        <w:t xml:space="preserve">Положение о порядке организации питания </w:t>
      </w:r>
    </w:p>
    <w:p w:rsidR="00AE1AB7" w:rsidRPr="00844579" w:rsidRDefault="00AE1AB7" w:rsidP="00263518">
      <w:pPr>
        <w:spacing w:before="120" w:after="12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44579">
        <w:rPr>
          <w:rFonts w:ascii="Times New Roman" w:hAnsi="Times New Roman"/>
          <w:b/>
          <w:sz w:val="28"/>
          <w:szCs w:val="28"/>
          <w:lang w:eastAsia="ru-RU"/>
        </w:rPr>
        <w:t>МДОУ «Кулицкий детский сад»</w:t>
      </w:r>
    </w:p>
    <w:p w:rsidR="00AE1AB7" w:rsidRPr="00844579" w:rsidRDefault="00AE1AB7" w:rsidP="00844579">
      <w:pPr>
        <w:spacing w:before="120" w:after="120" w:line="240" w:lineRule="auto"/>
        <w:contextualSpacing/>
        <w:rPr>
          <w:rFonts w:ascii="Times New Roman" w:hAnsi="Times New Roman"/>
          <w:b/>
          <w:sz w:val="28"/>
          <w:szCs w:val="28"/>
          <w:lang w:eastAsia="ru-RU"/>
        </w:rPr>
      </w:pPr>
      <w:r w:rsidRPr="00844579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AE1AB7" w:rsidRPr="00844579" w:rsidRDefault="00AE1AB7" w:rsidP="00263518">
      <w:pPr>
        <w:spacing w:before="120" w:after="12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44579">
        <w:rPr>
          <w:rFonts w:ascii="Times New Roman" w:hAnsi="Times New Roman"/>
          <w:b/>
          <w:sz w:val="28"/>
          <w:szCs w:val="28"/>
          <w:lang w:eastAsia="ru-RU"/>
        </w:rPr>
        <w:t>1. Общие положения</w:t>
      </w:r>
    </w:p>
    <w:p w:rsidR="00AE1AB7" w:rsidRPr="00844579" w:rsidRDefault="00AE1AB7" w:rsidP="00263518">
      <w:pPr>
        <w:spacing w:before="60" w:after="0" w:line="240" w:lineRule="auto"/>
        <w:ind w:left="357" w:hanging="35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579">
        <w:rPr>
          <w:rFonts w:ascii="Times New Roman" w:hAnsi="Times New Roman"/>
          <w:sz w:val="28"/>
          <w:szCs w:val="28"/>
          <w:lang w:eastAsia="ru-RU"/>
        </w:rPr>
        <w:t>1.1. Настоящее положение устанавливает порядок организации питания детей, с целью создания оптимальных условий для укрепления здоровья, обеспечения безопасности питания детей и соблюдения условий приобретения и хранения продуктов в муниципальном дошкольном образовательном учреждении «Кулицкий детский сад» (далее – Организация)</w:t>
      </w:r>
    </w:p>
    <w:p w:rsidR="00AE1AB7" w:rsidRPr="00844579" w:rsidRDefault="00AE1AB7" w:rsidP="00263518">
      <w:pPr>
        <w:spacing w:before="60" w:after="0" w:line="240" w:lineRule="auto"/>
        <w:ind w:left="357" w:hanging="35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579">
        <w:rPr>
          <w:rFonts w:ascii="Times New Roman" w:hAnsi="Times New Roman"/>
          <w:sz w:val="28"/>
          <w:szCs w:val="28"/>
          <w:lang w:eastAsia="ru-RU"/>
        </w:rPr>
        <w:t>1.2. Положение разработано в соответствии с Законом РФ «Об образовании», санитарно-эпидемиологических правил и нормативов СанПиН  2.4.1.3049-13 «Санитарно - эпидемиологические требования к устройству, содержанию и организации режима работы в дошкольных учреждениях», утвержденных постановлением Главного государственного врача Российской Федерации от 20.12.2010 г. № 164, Уставом Организации.</w:t>
      </w:r>
    </w:p>
    <w:p w:rsidR="00AE1AB7" w:rsidRPr="00844579" w:rsidRDefault="00AE1AB7" w:rsidP="00263518">
      <w:pPr>
        <w:spacing w:after="0" w:line="240" w:lineRule="auto"/>
        <w:ind w:left="360" w:hanging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E1AB7" w:rsidRPr="00844579" w:rsidRDefault="00AE1AB7" w:rsidP="00263518">
      <w:pPr>
        <w:spacing w:after="60" w:line="240" w:lineRule="auto"/>
        <w:ind w:left="357" w:hanging="357"/>
        <w:contextualSpacing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44579">
        <w:rPr>
          <w:rFonts w:ascii="Times New Roman" w:hAnsi="Times New Roman"/>
          <w:b/>
          <w:sz w:val="28"/>
          <w:szCs w:val="28"/>
          <w:lang w:eastAsia="ru-RU"/>
        </w:rPr>
        <w:t>2.</w:t>
      </w:r>
      <w:r w:rsidRPr="0084457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44579">
        <w:rPr>
          <w:rFonts w:ascii="Times New Roman" w:hAnsi="Times New Roman"/>
          <w:b/>
          <w:bCs/>
          <w:sz w:val="28"/>
          <w:szCs w:val="28"/>
          <w:lang w:eastAsia="ru-RU"/>
        </w:rPr>
        <w:t>Требования к организации питания детей, посещающих Организацию.</w:t>
      </w:r>
    </w:p>
    <w:p w:rsidR="00AE1AB7" w:rsidRPr="00844579" w:rsidRDefault="00AE1AB7" w:rsidP="00263518">
      <w:pPr>
        <w:spacing w:after="60" w:line="240" w:lineRule="auto"/>
        <w:ind w:left="357" w:hanging="357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AE1AB7" w:rsidRPr="00844579" w:rsidRDefault="00AE1AB7" w:rsidP="00263518">
      <w:pPr>
        <w:spacing w:after="60" w:line="240" w:lineRule="auto"/>
        <w:ind w:left="540" w:hanging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579">
        <w:rPr>
          <w:rFonts w:ascii="Times New Roman" w:hAnsi="Times New Roman"/>
          <w:b/>
          <w:bCs/>
          <w:sz w:val="28"/>
          <w:szCs w:val="28"/>
          <w:lang w:eastAsia="ru-RU"/>
        </w:rPr>
        <w:t> </w:t>
      </w:r>
      <w:r w:rsidRPr="00844579">
        <w:rPr>
          <w:rFonts w:ascii="Times New Roman" w:hAnsi="Times New Roman"/>
          <w:sz w:val="28"/>
          <w:szCs w:val="28"/>
          <w:lang w:eastAsia="ru-RU"/>
        </w:rPr>
        <w:t>2.1. Требования к деятельности по формированию рационов и организации питания детей в Организации, производству, реализации, организации потребления продукции общественного питания для детей, определяются санитарно-эпидемиологическими правилами и нормативами, установленными санитарные, гигиенические и иные нормы и требования, несоблюдение которых создает угрозу жизни или здоровью воспитанников Организации.</w:t>
      </w:r>
    </w:p>
    <w:p w:rsidR="00AE1AB7" w:rsidRPr="00844579" w:rsidRDefault="00AE1AB7" w:rsidP="00263518">
      <w:pPr>
        <w:spacing w:after="60" w:line="240" w:lineRule="auto"/>
        <w:ind w:left="540" w:hanging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579">
        <w:rPr>
          <w:rFonts w:ascii="Times New Roman" w:hAnsi="Times New Roman"/>
          <w:sz w:val="28"/>
          <w:szCs w:val="28"/>
          <w:lang w:eastAsia="ru-RU"/>
        </w:rPr>
        <w:t>2.2. Оборудование и содержание пищеблока должны соответствовать согласно санитарным правилам и нормативам СанПиН  2.4.1.3049-13 «Санитарно - эпидемиологические требования к устройству, содержанию и организации режима работы в дошкольных учреждениях»</w:t>
      </w:r>
    </w:p>
    <w:p w:rsidR="00AE1AB7" w:rsidRPr="00844579" w:rsidRDefault="00AE1AB7" w:rsidP="00263518">
      <w:pPr>
        <w:spacing w:after="60" w:line="240" w:lineRule="auto"/>
        <w:ind w:left="540" w:hanging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579">
        <w:rPr>
          <w:rFonts w:ascii="Times New Roman" w:hAnsi="Times New Roman"/>
          <w:sz w:val="28"/>
          <w:szCs w:val="28"/>
          <w:lang w:eastAsia="ru-RU"/>
        </w:rPr>
        <w:t>2.3. Для приготовления пищи используется электрооборудование, электрическая плита.</w:t>
      </w:r>
    </w:p>
    <w:p w:rsidR="00AE1AB7" w:rsidRPr="00844579" w:rsidRDefault="00AE1AB7" w:rsidP="00263518">
      <w:pPr>
        <w:spacing w:after="60" w:line="240" w:lineRule="auto"/>
        <w:ind w:left="540" w:hanging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579">
        <w:rPr>
          <w:rFonts w:ascii="Times New Roman" w:hAnsi="Times New Roman"/>
          <w:sz w:val="28"/>
          <w:szCs w:val="28"/>
          <w:lang w:eastAsia="ru-RU"/>
        </w:rPr>
        <w:t>2.4. Помещение пищеблока должно быть оборудовано вытяжной вентиляцией. </w:t>
      </w:r>
    </w:p>
    <w:p w:rsidR="00AE1AB7" w:rsidRPr="00844579" w:rsidRDefault="00AE1AB7" w:rsidP="0026351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E1AB7" w:rsidRPr="00844579" w:rsidRDefault="00AE1AB7" w:rsidP="00263518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44579">
        <w:rPr>
          <w:rFonts w:ascii="Times New Roman" w:hAnsi="Times New Roman"/>
          <w:b/>
          <w:sz w:val="28"/>
          <w:szCs w:val="28"/>
          <w:lang w:eastAsia="ru-RU"/>
        </w:rPr>
        <w:t>3. Организация питания на пищеблоке</w:t>
      </w:r>
    </w:p>
    <w:p w:rsidR="00AE1AB7" w:rsidRPr="00844579" w:rsidRDefault="00AE1AB7" w:rsidP="00263518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E1AB7" w:rsidRPr="00844579" w:rsidRDefault="00AE1AB7" w:rsidP="00263518">
      <w:pPr>
        <w:spacing w:after="60" w:line="240" w:lineRule="auto"/>
        <w:ind w:left="357" w:hanging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579">
        <w:rPr>
          <w:rFonts w:ascii="Times New Roman" w:hAnsi="Times New Roman"/>
          <w:sz w:val="28"/>
          <w:szCs w:val="28"/>
          <w:lang w:eastAsia="ru-RU"/>
        </w:rPr>
        <w:t>3.1.При организации питания необходимо соблюдать возрастные физиологические нормы суточной потребности  в основном пищевых  веществах согласно санитарно-эпидемиологическими правилами и нормативами СанПиН 2.4.1.3049-13.</w:t>
      </w:r>
    </w:p>
    <w:p w:rsidR="00AE1AB7" w:rsidRPr="00844579" w:rsidRDefault="00AE1AB7" w:rsidP="00263518">
      <w:pPr>
        <w:spacing w:after="60" w:line="240" w:lineRule="auto"/>
        <w:ind w:left="357" w:hanging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579">
        <w:rPr>
          <w:rFonts w:ascii="Times New Roman" w:hAnsi="Times New Roman"/>
          <w:sz w:val="28"/>
          <w:szCs w:val="28"/>
          <w:lang w:eastAsia="ru-RU"/>
        </w:rPr>
        <w:t>3.2.При распределении общей калорийности суточного питания детей, пребывающих в Организации, используется следующий норматив: завтрак, второй завтрак – 20-25%; обед – 35-40%; полдник, ужин – 20-25%</w:t>
      </w:r>
    </w:p>
    <w:p w:rsidR="00AE1AB7" w:rsidRPr="00844579" w:rsidRDefault="00AE1AB7" w:rsidP="00263518">
      <w:pPr>
        <w:spacing w:after="60" w:line="240" w:lineRule="auto"/>
        <w:ind w:left="357" w:hanging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579">
        <w:rPr>
          <w:rFonts w:ascii="Times New Roman" w:hAnsi="Times New Roman"/>
          <w:sz w:val="28"/>
          <w:szCs w:val="28"/>
          <w:lang w:eastAsia="ru-RU"/>
        </w:rPr>
        <w:t xml:space="preserve">3.3.При организации питания администрация Организации руководствуется примерным десятидневным меню, разработанным на основе физиологических потребностей детей дошкольного возраста пищевых веществах и нормах питания согласно санитарно-эпидемиологическим правилам и нормативам СанПиН 2.4.1.3049-13. </w:t>
      </w:r>
    </w:p>
    <w:p w:rsidR="00AE1AB7" w:rsidRPr="00844579" w:rsidRDefault="00AE1AB7" w:rsidP="00263518">
      <w:pPr>
        <w:spacing w:after="60" w:line="240" w:lineRule="auto"/>
        <w:ind w:left="357" w:hanging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579">
        <w:rPr>
          <w:rFonts w:ascii="Times New Roman" w:hAnsi="Times New Roman"/>
          <w:sz w:val="28"/>
          <w:szCs w:val="28"/>
          <w:lang w:eastAsia="ru-RU"/>
        </w:rPr>
        <w:t>3.4.Объем пищи и выход блюд должны строго соответствовать возрасту ребенка;</w:t>
      </w:r>
    </w:p>
    <w:p w:rsidR="00AE1AB7" w:rsidRPr="00844579" w:rsidRDefault="00AE1AB7" w:rsidP="00263518">
      <w:pPr>
        <w:spacing w:after="60" w:line="240" w:lineRule="auto"/>
        <w:ind w:left="357" w:hanging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579">
        <w:rPr>
          <w:rFonts w:ascii="Times New Roman" w:hAnsi="Times New Roman"/>
          <w:sz w:val="28"/>
          <w:szCs w:val="28"/>
          <w:lang w:eastAsia="ru-RU"/>
        </w:rPr>
        <w:t>3.5.На основе примерного меню ежедневно, на следующий день составляется меню-требование и утверждается руководителем Организации.</w:t>
      </w:r>
    </w:p>
    <w:p w:rsidR="00AE1AB7" w:rsidRPr="00844579" w:rsidRDefault="00AE1AB7" w:rsidP="00263518">
      <w:pPr>
        <w:spacing w:after="60" w:line="240" w:lineRule="auto"/>
        <w:ind w:left="357" w:hanging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579">
        <w:rPr>
          <w:rFonts w:ascii="Times New Roman" w:hAnsi="Times New Roman"/>
          <w:sz w:val="28"/>
          <w:szCs w:val="28"/>
          <w:lang w:eastAsia="ru-RU"/>
        </w:rPr>
        <w:t>3.6.Для детей в возрасте от 2 до 3 лет и от 3 до 7 лет меню - требование составляется отдельно. При этом учитываются:</w:t>
      </w:r>
    </w:p>
    <w:p w:rsidR="00AE1AB7" w:rsidRPr="00844579" w:rsidRDefault="00AE1AB7" w:rsidP="00263518">
      <w:pPr>
        <w:spacing w:after="60" w:line="240" w:lineRule="auto"/>
        <w:ind w:left="357" w:hanging="18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579">
        <w:rPr>
          <w:rFonts w:ascii="Times New Roman" w:hAnsi="Times New Roman"/>
          <w:sz w:val="28"/>
          <w:szCs w:val="28"/>
          <w:lang w:eastAsia="ru-RU"/>
        </w:rPr>
        <w:t>-  среднесуточный набор продуктов для каждой возрастной группы;</w:t>
      </w:r>
    </w:p>
    <w:p w:rsidR="00AE1AB7" w:rsidRPr="00844579" w:rsidRDefault="00AE1AB7" w:rsidP="00263518">
      <w:pPr>
        <w:spacing w:after="60" w:line="240" w:lineRule="auto"/>
        <w:ind w:left="357" w:hanging="18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579">
        <w:rPr>
          <w:rFonts w:ascii="Times New Roman" w:hAnsi="Times New Roman"/>
          <w:sz w:val="28"/>
          <w:szCs w:val="28"/>
          <w:lang w:eastAsia="ru-RU"/>
        </w:rPr>
        <w:t>-  объем блюд для этих групп;</w:t>
      </w:r>
    </w:p>
    <w:p w:rsidR="00AE1AB7" w:rsidRPr="00844579" w:rsidRDefault="00AE1AB7" w:rsidP="00263518">
      <w:pPr>
        <w:spacing w:after="60" w:line="240" w:lineRule="auto"/>
        <w:ind w:left="357" w:hanging="18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579">
        <w:rPr>
          <w:rFonts w:ascii="Times New Roman" w:hAnsi="Times New Roman"/>
          <w:sz w:val="28"/>
          <w:szCs w:val="28"/>
          <w:lang w:eastAsia="ru-RU"/>
        </w:rPr>
        <w:t>-  нормы физиологических потребностей;</w:t>
      </w:r>
    </w:p>
    <w:p w:rsidR="00AE1AB7" w:rsidRPr="00844579" w:rsidRDefault="00AE1AB7" w:rsidP="00263518">
      <w:pPr>
        <w:spacing w:after="60" w:line="240" w:lineRule="auto"/>
        <w:ind w:left="357" w:hanging="18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579">
        <w:rPr>
          <w:rFonts w:ascii="Times New Roman" w:hAnsi="Times New Roman"/>
          <w:sz w:val="28"/>
          <w:szCs w:val="28"/>
          <w:lang w:eastAsia="ru-RU"/>
        </w:rPr>
        <w:t>-  нормы потерь при холодной и тепловой обработки продуктов;</w:t>
      </w:r>
    </w:p>
    <w:p w:rsidR="00AE1AB7" w:rsidRPr="00844579" w:rsidRDefault="00AE1AB7" w:rsidP="00263518">
      <w:pPr>
        <w:spacing w:after="60" w:line="240" w:lineRule="auto"/>
        <w:ind w:left="357" w:hanging="18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579">
        <w:rPr>
          <w:rFonts w:ascii="Times New Roman" w:hAnsi="Times New Roman"/>
          <w:sz w:val="28"/>
          <w:szCs w:val="28"/>
          <w:lang w:eastAsia="ru-RU"/>
        </w:rPr>
        <w:t>-  выход готовых блюд;</w:t>
      </w:r>
    </w:p>
    <w:p w:rsidR="00AE1AB7" w:rsidRPr="00844579" w:rsidRDefault="00AE1AB7" w:rsidP="00263518">
      <w:pPr>
        <w:spacing w:after="60" w:line="240" w:lineRule="auto"/>
        <w:ind w:left="357" w:hanging="18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579">
        <w:rPr>
          <w:rFonts w:ascii="Times New Roman" w:hAnsi="Times New Roman"/>
          <w:sz w:val="28"/>
          <w:szCs w:val="28"/>
          <w:lang w:eastAsia="ru-RU"/>
        </w:rPr>
        <w:t>-  нормы .взаимозаменяемости продуктов при приготовлении блюд;</w:t>
      </w:r>
    </w:p>
    <w:p w:rsidR="00AE1AB7" w:rsidRPr="00844579" w:rsidRDefault="00AE1AB7" w:rsidP="00263518">
      <w:pPr>
        <w:spacing w:after="60" w:line="240" w:lineRule="auto"/>
        <w:ind w:left="357" w:hanging="18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579">
        <w:rPr>
          <w:rFonts w:ascii="Times New Roman" w:hAnsi="Times New Roman"/>
          <w:sz w:val="28"/>
          <w:szCs w:val="28"/>
          <w:lang w:eastAsia="ru-RU"/>
        </w:rPr>
        <w:t>-  данные о химическом составе блюд;</w:t>
      </w:r>
    </w:p>
    <w:p w:rsidR="00AE1AB7" w:rsidRPr="00844579" w:rsidRDefault="00AE1AB7" w:rsidP="00263518">
      <w:pPr>
        <w:spacing w:after="60" w:line="240" w:lineRule="auto"/>
        <w:ind w:left="357" w:hanging="18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579">
        <w:rPr>
          <w:rFonts w:ascii="Times New Roman" w:hAnsi="Times New Roman"/>
          <w:sz w:val="28"/>
          <w:szCs w:val="28"/>
          <w:lang w:eastAsia="ru-RU"/>
        </w:rPr>
        <w:t>-  требования Роспотребнадзора в отношении запрещенных продуктов и блюд, использование которых может стать причиной возникновения желудочно-кишечного заболевания, отравления.</w:t>
      </w:r>
    </w:p>
    <w:p w:rsidR="00AE1AB7" w:rsidRPr="00844579" w:rsidRDefault="00AE1AB7" w:rsidP="00263518">
      <w:pPr>
        <w:spacing w:after="60" w:line="240" w:lineRule="auto"/>
        <w:ind w:left="357" w:hanging="18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579">
        <w:rPr>
          <w:rFonts w:ascii="Times New Roman" w:hAnsi="Times New Roman"/>
          <w:sz w:val="28"/>
          <w:szCs w:val="28"/>
          <w:lang w:eastAsia="ru-RU"/>
        </w:rPr>
        <w:t>-  сведениями о стоимости и наличии продуктов.</w:t>
      </w:r>
    </w:p>
    <w:p w:rsidR="00AE1AB7" w:rsidRPr="00844579" w:rsidRDefault="00AE1AB7" w:rsidP="00263518">
      <w:pPr>
        <w:spacing w:after="60" w:line="240" w:lineRule="auto"/>
        <w:ind w:left="357" w:hanging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579">
        <w:rPr>
          <w:rFonts w:ascii="Times New Roman" w:hAnsi="Times New Roman"/>
          <w:sz w:val="28"/>
          <w:szCs w:val="28"/>
          <w:lang w:eastAsia="ru-RU"/>
        </w:rPr>
        <w:t>3.7.Меню-требование является основным документом для приготовления пищи на пи</w:t>
      </w:r>
      <w:r w:rsidRPr="00844579">
        <w:rPr>
          <w:rFonts w:ascii="Times New Roman" w:hAnsi="Times New Roman"/>
          <w:sz w:val="28"/>
          <w:szCs w:val="28"/>
          <w:lang w:eastAsia="ru-RU"/>
        </w:rPr>
        <w:softHyphen/>
        <w:t>щеблоке.</w:t>
      </w:r>
    </w:p>
    <w:p w:rsidR="00AE1AB7" w:rsidRPr="00844579" w:rsidRDefault="00AE1AB7" w:rsidP="00263518">
      <w:pPr>
        <w:spacing w:after="60" w:line="240" w:lineRule="auto"/>
        <w:ind w:left="357" w:hanging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579">
        <w:rPr>
          <w:rFonts w:ascii="Times New Roman" w:hAnsi="Times New Roman"/>
          <w:sz w:val="28"/>
          <w:szCs w:val="28"/>
          <w:lang w:eastAsia="ru-RU"/>
        </w:rPr>
        <w:t>3.8.Вносить изменения в утвержденное меню-раскладку, без согласования с руководителем Организации, запрещается.</w:t>
      </w:r>
    </w:p>
    <w:p w:rsidR="00AE1AB7" w:rsidRPr="00844579" w:rsidRDefault="00AE1AB7" w:rsidP="00263518">
      <w:pPr>
        <w:spacing w:after="60" w:line="240" w:lineRule="auto"/>
        <w:ind w:left="357" w:hanging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579">
        <w:rPr>
          <w:rFonts w:ascii="Times New Roman" w:hAnsi="Times New Roman"/>
          <w:sz w:val="28"/>
          <w:szCs w:val="28"/>
          <w:lang w:eastAsia="ru-RU"/>
        </w:rPr>
        <w:t>3.9.Медицинский работник обязан присутствовать при закладке основных продуктов в котел и проверять блюда на выходе.</w:t>
      </w:r>
    </w:p>
    <w:p w:rsidR="00AE1AB7" w:rsidRPr="00844579" w:rsidRDefault="00AE1AB7" w:rsidP="00263518">
      <w:pPr>
        <w:spacing w:after="60" w:line="240" w:lineRule="auto"/>
        <w:ind w:left="357" w:hanging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579">
        <w:rPr>
          <w:rFonts w:ascii="Times New Roman" w:hAnsi="Times New Roman"/>
          <w:sz w:val="28"/>
          <w:szCs w:val="28"/>
          <w:lang w:eastAsia="ru-RU"/>
        </w:rPr>
        <w:t>3.10. Объем приготовленной пиши должен соответствовать количеству детей и объему разовых порций</w:t>
      </w:r>
    </w:p>
    <w:p w:rsidR="00AE1AB7" w:rsidRPr="00844579" w:rsidRDefault="00AE1AB7" w:rsidP="00263518">
      <w:pPr>
        <w:spacing w:after="60" w:line="240" w:lineRule="auto"/>
        <w:ind w:left="357" w:hanging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579">
        <w:rPr>
          <w:rFonts w:ascii="Times New Roman" w:hAnsi="Times New Roman"/>
          <w:sz w:val="28"/>
          <w:szCs w:val="28"/>
          <w:lang w:eastAsia="ru-RU"/>
        </w:rPr>
        <w:t>3.11. Выдавать готовую пищу детям следует только с разрешения бракеражной комиссии в составе повара, медработника, представителя администрации, после снятия ими пробы и записи в бракеражном журнале результатов оценки готовых блюд. При этом в журнале отмечается результат пробы каждого блюда.</w:t>
      </w:r>
    </w:p>
    <w:p w:rsidR="00AE1AB7" w:rsidRPr="00844579" w:rsidRDefault="00AE1AB7" w:rsidP="00263518">
      <w:pPr>
        <w:spacing w:after="60" w:line="240" w:lineRule="auto"/>
        <w:ind w:left="357" w:hanging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579">
        <w:rPr>
          <w:rFonts w:ascii="Times New Roman" w:hAnsi="Times New Roman"/>
          <w:sz w:val="28"/>
          <w:szCs w:val="28"/>
          <w:lang w:eastAsia="ru-RU"/>
        </w:rPr>
        <w:t>3.12.В целях профилактики гиповитаминозов, непосредственно перед раздачей, медицинским работником осуществляется С- витаминизация III блюда.</w:t>
      </w:r>
    </w:p>
    <w:p w:rsidR="00AE1AB7" w:rsidRPr="00844579" w:rsidRDefault="00AE1AB7" w:rsidP="00263518">
      <w:pPr>
        <w:spacing w:after="60" w:line="240" w:lineRule="auto"/>
        <w:ind w:left="357" w:hanging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579">
        <w:rPr>
          <w:rFonts w:ascii="Times New Roman" w:hAnsi="Times New Roman"/>
          <w:sz w:val="28"/>
          <w:szCs w:val="28"/>
          <w:lang w:eastAsia="ru-RU"/>
        </w:rPr>
        <w:t>3.13.Выдача пищи на группы осуществляется строго по графику.</w:t>
      </w:r>
    </w:p>
    <w:p w:rsidR="00AE1AB7" w:rsidRPr="00844579" w:rsidRDefault="00AE1AB7" w:rsidP="00263518">
      <w:pPr>
        <w:spacing w:after="60" w:line="240" w:lineRule="auto"/>
        <w:ind w:left="357" w:hanging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E1AB7" w:rsidRPr="00844579" w:rsidRDefault="00AE1AB7" w:rsidP="00263518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44579">
        <w:rPr>
          <w:rFonts w:ascii="Times New Roman" w:hAnsi="Times New Roman"/>
          <w:b/>
          <w:sz w:val="28"/>
          <w:szCs w:val="28"/>
          <w:lang w:eastAsia="ru-RU"/>
        </w:rPr>
        <w:t>4. Организация питания детей в группах</w:t>
      </w:r>
    </w:p>
    <w:p w:rsidR="00AE1AB7" w:rsidRPr="00844579" w:rsidRDefault="00AE1AB7" w:rsidP="00263518">
      <w:pPr>
        <w:spacing w:after="6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E1AB7" w:rsidRPr="00844579" w:rsidRDefault="00AE1AB7" w:rsidP="00263518">
      <w:pPr>
        <w:spacing w:after="60" w:line="240" w:lineRule="auto"/>
        <w:ind w:left="540" w:hanging="54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579">
        <w:rPr>
          <w:rFonts w:ascii="Times New Roman" w:hAnsi="Times New Roman"/>
          <w:sz w:val="28"/>
          <w:szCs w:val="28"/>
          <w:lang w:eastAsia="ru-RU"/>
        </w:rPr>
        <w:t>4.1.Работа по организации питания детей в группах осуществляется под руководством воспитателя и заключается:</w:t>
      </w:r>
    </w:p>
    <w:p w:rsidR="00AE1AB7" w:rsidRPr="00844579" w:rsidRDefault="00AE1AB7" w:rsidP="00263518">
      <w:pPr>
        <w:spacing w:after="60" w:line="240" w:lineRule="auto"/>
        <w:ind w:left="540" w:hanging="54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579">
        <w:rPr>
          <w:rFonts w:ascii="Times New Roman" w:hAnsi="Times New Roman"/>
          <w:sz w:val="28"/>
          <w:szCs w:val="28"/>
          <w:lang w:eastAsia="ru-RU"/>
        </w:rPr>
        <w:t>-   в создании безопасных условий при подготовке и во время приема пищи;</w:t>
      </w:r>
    </w:p>
    <w:p w:rsidR="00AE1AB7" w:rsidRPr="00844579" w:rsidRDefault="00AE1AB7" w:rsidP="00263518">
      <w:pPr>
        <w:spacing w:after="60" w:line="240" w:lineRule="auto"/>
        <w:ind w:left="540" w:hanging="54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579">
        <w:rPr>
          <w:rFonts w:ascii="Times New Roman" w:hAnsi="Times New Roman"/>
          <w:sz w:val="28"/>
          <w:szCs w:val="28"/>
          <w:lang w:eastAsia="ru-RU"/>
        </w:rPr>
        <w:t>-  в формировании культурно-гигиенических навыков во время приема пищи детьми.</w:t>
      </w:r>
    </w:p>
    <w:p w:rsidR="00AE1AB7" w:rsidRPr="00844579" w:rsidRDefault="00AE1AB7" w:rsidP="00263518">
      <w:pPr>
        <w:spacing w:after="60" w:line="240" w:lineRule="auto"/>
        <w:ind w:left="540" w:hanging="54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579">
        <w:rPr>
          <w:rFonts w:ascii="Times New Roman" w:hAnsi="Times New Roman"/>
          <w:sz w:val="28"/>
          <w:szCs w:val="28"/>
          <w:lang w:eastAsia="ru-RU"/>
        </w:rPr>
        <w:t>4.2.Получение пищи на группу осуществляется строго по графику, утвержденному руководителем Организации.</w:t>
      </w:r>
    </w:p>
    <w:p w:rsidR="00AE1AB7" w:rsidRPr="00844579" w:rsidRDefault="00AE1AB7" w:rsidP="00263518">
      <w:pPr>
        <w:spacing w:after="60" w:line="240" w:lineRule="auto"/>
        <w:ind w:left="540" w:hanging="54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579">
        <w:rPr>
          <w:rFonts w:ascii="Times New Roman" w:hAnsi="Times New Roman"/>
          <w:sz w:val="28"/>
          <w:szCs w:val="28"/>
          <w:lang w:eastAsia="ru-RU"/>
        </w:rPr>
        <w:t>4.3.  Привлекать детей к получению пищи с пищеблока категорически запрещается.</w:t>
      </w:r>
    </w:p>
    <w:p w:rsidR="00AE1AB7" w:rsidRPr="00844579" w:rsidRDefault="00AE1AB7" w:rsidP="00263518">
      <w:pPr>
        <w:spacing w:after="60" w:line="240" w:lineRule="auto"/>
        <w:ind w:left="540" w:hanging="54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579">
        <w:rPr>
          <w:rFonts w:ascii="Times New Roman" w:hAnsi="Times New Roman"/>
          <w:sz w:val="28"/>
          <w:szCs w:val="28"/>
          <w:lang w:eastAsia="ru-RU"/>
        </w:rPr>
        <w:t>4.4.  Перед раздачей пищи детям помощник воспитателя обязан:</w:t>
      </w:r>
    </w:p>
    <w:p w:rsidR="00AE1AB7" w:rsidRPr="00844579" w:rsidRDefault="00AE1AB7" w:rsidP="00263518">
      <w:pPr>
        <w:spacing w:after="60" w:line="240" w:lineRule="auto"/>
        <w:ind w:left="540" w:hanging="54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579">
        <w:rPr>
          <w:rFonts w:ascii="Times New Roman" w:hAnsi="Times New Roman"/>
          <w:sz w:val="28"/>
          <w:szCs w:val="28"/>
          <w:lang w:eastAsia="ru-RU"/>
        </w:rPr>
        <w:t>-  промыть столы горячей водой с мылом;</w:t>
      </w:r>
    </w:p>
    <w:p w:rsidR="00AE1AB7" w:rsidRPr="00844579" w:rsidRDefault="00AE1AB7" w:rsidP="00263518">
      <w:pPr>
        <w:spacing w:after="60" w:line="240" w:lineRule="auto"/>
        <w:ind w:left="540" w:hanging="54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579">
        <w:rPr>
          <w:rFonts w:ascii="Times New Roman" w:hAnsi="Times New Roman"/>
          <w:sz w:val="28"/>
          <w:szCs w:val="28"/>
          <w:lang w:eastAsia="ru-RU"/>
        </w:rPr>
        <w:t>-  тщательно вымыть руки;</w:t>
      </w:r>
    </w:p>
    <w:p w:rsidR="00AE1AB7" w:rsidRPr="00844579" w:rsidRDefault="00AE1AB7" w:rsidP="00263518">
      <w:pPr>
        <w:spacing w:after="60" w:line="240" w:lineRule="auto"/>
        <w:ind w:left="540" w:hanging="54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579">
        <w:rPr>
          <w:rFonts w:ascii="Times New Roman" w:hAnsi="Times New Roman"/>
          <w:sz w:val="28"/>
          <w:szCs w:val="28"/>
          <w:lang w:eastAsia="ru-RU"/>
        </w:rPr>
        <w:t>-  надеть специальную одежду для получения и раздачи пищи;</w:t>
      </w:r>
    </w:p>
    <w:p w:rsidR="00AE1AB7" w:rsidRPr="00844579" w:rsidRDefault="00AE1AB7" w:rsidP="00263518">
      <w:pPr>
        <w:spacing w:after="60" w:line="240" w:lineRule="auto"/>
        <w:ind w:left="540" w:hanging="54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579">
        <w:rPr>
          <w:rFonts w:ascii="Times New Roman" w:hAnsi="Times New Roman"/>
          <w:sz w:val="28"/>
          <w:szCs w:val="28"/>
          <w:lang w:eastAsia="ru-RU"/>
        </w:rPr>
        <w:t>-  проветрить помещение;</w:t>
      </w:r>
    </w:p>
    <w:p w:rsidR="00AE1AB7" w:rsidRPr="00844579" w:rsidRDefault="00AE1AB7" w:rsidP="00263518">
      <w:pPr>
        <w:spacing w:after="60" w:line="240" w:lineRule="auto"/>
        <w:ind w:left="540" w:hanging="54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579">
        <w:rPr>
          <w:rFonts w:ascii="Times New Roman" w:hAnsi="Times New Roman"/>
          <w:sz w:val="28"/>
          <w:szCs w:val="28"/>
          <w:lang w:eastAsia="ru-RU"/>
        </w:rPr>
        <w:t>-  сервировать столы в соответствии с приемом пищи.</w:t>
      </w:r>
    </w:p>
    <w:p w:rsidR="00AE1AB7" w:rsidRPr="00844579" w:rsidRDefault="00AE1AB7" w:rsidP="00263518">
      <w:pPr>
        <w:spacing w:after="60" w:line="240" w:lineRule="auto"/>
        <w:ind w:left="540" w:hanging="54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579">
        <w:rPr>
          <w:rFonts w:ascii="Times New Roman" w:hAnsi="Times New Roman"/>
          <w:sz w:val="28"/>
          <w:szCs w:val="28"/>
          <w:lang w:eastAsia="ru-RU"/>
        </w:rPr>
        <w:t>4.5.С целью формирования трудовых навыков и воспитания самостоятельности во время дежурства по столовой воспитателю необходимо сочетать работу дежурных и каждого ребенка (например: салфетницы собирают дежурные, а тарелки за собой убирают дети).</w:t>
      </w:r>
    </w:p>
    <w:p w:rsidR="00AE1AB7" w:rsidRPr="00844579" w:rsidRDefault="00AE1AB7" w:rsidP="00263518">
      <w:pPr>
        <w:spacing w:after="60" w:line="240" w:lineRule="auto"/>
        <w:ind w:left="540" w:hanging="54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579">
        <w:rPr>
          <w:rFonts w:ascii="Times New Roman" w:hAnsi="Times New Roman"/>
          <w:sz w:val="28"/>
          <w:szCs w:val="28"/>
          <w:lang w:eastAsia="ru-RU"/>
        </w:rPr>
        <w:t>4.6.  Во время раздачи пищи категорически запрещается нахождение детей в обеденной зоне.</w:t>
      </w:r>
    </w:p>
    <w:p w:rsidR="00AE1AB7" w:rsidRPr="00844579" w:rsidRDefault="00AE1AB7" w:rsidP="00263518">
      <w:pPr>
        <w:spacing w:after="60" w:line="240" w:lineRule="auto"/>
        <w:ind w:left="540" w:hanging="54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579">
        <w:rPr>
          <w:rFonts w:ascii="Times New Roman" w:hAnsi="Times New Roman"/>
          <w:sz w:val="28"/>
          <w:szCs w:val="28"/>
          <w:lang w:eastAsia="ru-RU"/>
        </w:rPr>
        <w:t>4.7. Подача блюд и прием пищи в обед осуществляется в следующем порядке:</w:t>
      </w:r>
    </w:p>
    <w:p w:rsidR="00AE1AB7" w:rsidRPr="00844579" w:rsidRDefault="00AE1AB7" w:rsidP="00263518">
      <w:pPr>
        <w:spacing w:after="60" w:line="240" w:lineRule="auto"/>
        <w:ind w:left="540" w:hanging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579">
        <w:rPr>
          <w:rFonts w:ascii="Times New Roman" w:hAnsi="Times New Roman"/>
          <w:sz w:val="28"/>
          <w:szCs w:val="28"/>
          <w:lang w:eastAsia="ru-RU"/>
        </w:rPr>
        <w:t>-   во время сервировки столов на столы ставятся хлебные тарелки с хлебом;</w:t>
      </w:r>
    </w:p>
    <w:p w:rsidR="00AE1AB7" w:rsidRPr="00844579" w:rsidRDefault="00AE1AB7" w:rsidP="00263518">
      <w:pPr>
        <w:spacing w:after="60" w:line="240" w:lineRule="auto"/>
        <w:ind w:left="540" w:hanging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579">
        <w:rPr>
          <w:rFonts w:ascii="Times New Roman" w:hAnsi="Times New Roman"/>
          <w:sz w:val="28"/>
          <w:szCs w:val="28"/>
          <w:lang w:eastAsia="ru-RU"/>
        </w:rPr>
        <w:t>-  разливают III блюдо;</w:t>
      </w:r>
    </w:p>
    <w:p w:rsidR="00AE1AB7" w:rsidRPr="00844579" w:rsidRDefault="00AE1AB7" w:rsidP="00263518">
      <w:pPr>
        <w:spacing w:after="60" w:line="240" w:lineRule="auto"/>
        <w:ind w:left="540" w:hanging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579">
        <w:rPr>
          <w:rFonts w:ascii="Times New Roman" w:hAnsi="Times New Roman"/>
          <w:sz w:val="28"/>
          <w:szCs w:val="28"/>
          <w:lang w:eastAsia="ru-RU"/>
        </w:rPr>
        <w:t>-  в салатницы, согласно меню, раскладывают салат (порционные овощи);</w:t>
      </w:r>
    </w:p>
    <w:p w:rsidR="00AE1AB7" w:rsidRPr="00844579" w:rsidRDefault="00AE1AB7" w:rsidP="00263518">
      <w:pPr>
        <w:spacing w:after="60" w:line="240" w:lineRule="auto"/>
        <w:ind w:left="540" w:hanging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579">
        <w:rPr>
          <w:rFonts w:ascii="Times New Roman" w:hAnsi="Times New Roman"/>
          <w:sz w:val="28"/>
          <w:szCs w:val="28"/>
          <w:lang w:eastAsia="ru-RU"/>
        </w:rPr>
        <w:t>-  подается первое блюдо;</w:t>
      </w:r>
    </w:p>
    <w:p w:rsidR="00AE1AB7" w:rsidRPr="00844579" w:rsidRDefault="00AE1AB7" w:rsidP="00263518">
      <w:pPr>
        <w:spacing w:after="60" w:line="240" w:lineRule="auto"/>
        <w:ind w:left="540" w:hanging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579">
        <w:rPr>
          <w:rFonts w:ascii="Times New Roman" w:hAnsi="Times New Roman"/>
          <w:sz w:val="28"/>
          <w:szCs w:val="28"/>
          <w:lang w:eastAsia="ru-RU"/>
        </w:rPr>
        <w:t>-  дети рассаживаются за столы и начинают прием пищи с салата (порционных овощей);</w:t>
      </w:r>
    </w:p>
    <w:p w:rsidR="00AE1AB7" w:rsidRPr="00844579" w:rsidRDefault="00AE1AB7" w:rsidP="00263518">
      <w:pPr>
        <w:spacing w:after="60" w:line="240" w:lineRule="auto"/>
        <w:ind w:left="540" w:hanging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579">
        <w:rPr>
          <w:rFonts w:ascii="Times New Roman" w:hAnsi="Times New Roman"/>
          <w:sz w:val="28"/>
          <w:szCs w:val="28"/>
          <w:lang w:eastAsia="ru-RU"/>
        </w:rPr>
        <w:t>-  по мере употребления детьми блюда, младший воспитатель убирает со столов салатники;</w:t>
      </w:r>
    </w:p>
    <w:p w:rsidR="00AE1AB7" w:rsidRPr="00844579" w:rsidRDefault="00AE1AB7" w:rsidP="00263518">
      <w:pPr>
        <w:spacing w:after="60" w:line="240" w:lineRule="auto"/>
        <w:ind w:left="540" w:hanging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579">
        <w:rPr>
          <w:rFonts w:ascii="Times New Roman" w:hAnsi="Times New Roman"/>
          <w:sz w:val="28"/>
          <w:szCs w:val="28"/>
          <w:lang w:eastAsia="ru-RU"/>
        </w:rPr>
        <w:t>-  дети приступают к приему первого блюда;</w:t>
      </w:r>
    </w:p>
    <w:p w:rsidR="00AE1AB7" w:rsidRPr="00844579" w:rsidRDefault="00AE1AB7" w:rsidP="00263518">
      <w:pPr>
        <w:spacing w:after="60" w:line="240" w:lineRule="auto"/>
        <w:ind w:left="540" w:hanging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579">
        <w:rPr>
          <w:rFonts w:ascii="Times New Roman" w:hAnsi="Times New Roman"/>
          <w:sz w:val="28"/>
          <w:szCs w:val="28"/>
          <w:lang w:eastAsia="ru-RU"/>
        </w:rPr>
        <w:t>- по окончании, младший воспитатель убирает со столов тарелки из-под первого;</w:t>
      </w:r>
    </w:p>
    <w:p w:rsidR="00AE1AB7" w:rsidRPr="00844579" w:rsidRDefault="00AE1AB7" w:rsidP="00263518">
      <w:pPr>
        <w:spacing w:after="60" w:line="240" w:lineRule="auto"/>
        <w:ind w:left="540" w:hanging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579">
        <w:rPr>
          <w:rFonts w:ascii="Times New Roman" w:hAnsi="Times New Roman"/>
          <w:sz w:val="28"/>
          <w:szCs w:val="28"/>
          <w:lang w:eastAsia="ru-RU"/>
        </w:rPr>
        <w:t>-  подается второе блюдо;</w:t>
      </w:r>
    </w:p>
    <w:p w:rsidR="00AE1AB7" w:rsidRPr="00844579" w:rsidRDefault="00AE1AB7" w:rsidP="00263518">
      <w:pPr>
        <w:spacing w:after="60" w:line="240" w:lineRule="auto"/>
        <w:ind w:left="540" w:hanging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579">
        <w:rPr>
          <w:rFonts w:ascii="Times New Roman" w:hAnsi="Times New Roman"/>
          <w:sz w:val="28"/>
          <w:szCs w:val="28"/>
          <w:lang w:eastAsia="ru-RU"/>
        </w:rPr>
        <w:t>-  прием пищи заканчивается приемом третьего блюда.</w:t>
      </w:r>
    </w:p>
    <w:p w:rsidR="00AE1AB7" w:rsidRPr="00844579" w:rsidRDefault="00AE1AB7" w:rsidP="00263518">
      <w:pPr>
        <w:spacing w:after="60" w:line="240" w:lineRule="auto"/>
        <w:ind w:left="540" w:hanging="54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579">
        <w:rPr>
          <w:rFonts w:ascii="Times New Roman" w:hAnsi="Times New Roman"/>
          <w:sz w:val="28"/>
          <w:szCs w:val="28"/>
          <w:lang w:eastAsia="ru-RU"/>
        </w:rPr>
        <w:t>4.8.В группах раннего возраста детей, у которых не сформирован навык самостоятельного приема пищи, докармливают.</w:t>
      </w:r>
    </w:p>
    <w:p w:rsidR="00AE1AB7" w:rsidRPr="00844579" w:rsidRDefault="00AE1AB7" w:rsidP="00263518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579">
        <w:rPr>
          <w:rFonts w:ascii="Times New Roman" w:hAnsi="Times New Roman"/>
          <w:sz w:val="28"/>
          <w:szCs w:val="28"/>
          <w:lang w:eastAsia="ru-RU"/>
        </w:rPr>
        <w:t> </w:t>
      </w:r>
    </w:p>
    <w:p w:rsidR="00AE1AB7" w:rsidRPr="00844579" w:rsidRDefault="00AE1AB7" w:rsidP="00263518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44579">
        <w:rPr>
          <w:rFonts w:ascii="Times New Roman" w:hAnsi="Times New Roman"/>
          <w:b/>
          <w:sz w:val="28"/>
          <w:szCs w:val="28"/>
          <w:lang w:eastAsia="ru-RU"/>
        </w:rPr>
        <w:t>5. Порядок учета питания</w:t>
      </w:r>
    </w:p>
    <w:p w:rsidR="00AE1AB7" w:rsidRPr="00844579" w:rsidRDefault="00AE1AB7" w:rsidP="00263518">
      <w:pPr>
        <w:spacing w:after="60"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AE1AB7" w:rsidRPr="00844579" w:rsidRDefault="00AE1AB7" w:rsidP="00263518">
      <w:pPr>
        <w:spacing w:after="60" w:line="240" w:lineRule="auto"/>
        <w:ind w:left="539" w:hanging="53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579">
        <w:rPr>
          <w:rFonts w:ascii="Times New Roman" w:hAnsi="Times New Roman"/>
          <w:sz w:val="28"/>
          <w:szCs w:val="28"/>
          <w:lang w:eastAsia="ru-RU"/>
        </w:rPr>
        <w:t>5.1. К началу учебного года руководитель Организации издает приказ о назначении ответственного за питание, определяются его функциональные обязанности.</w:t>
      </w:r>
    </w:p>
    <w:p w:rsidR="00AE1AB7" w:rsidRPr="00844579" w:rsidRDefault="00AE1AB7" w:rsidP="00263518">
      <w:pPr>
        <w:spacing w:after="60" w:line="240" w:lineRule="auto"/>
        <w:ind w:left="539" w:hanging="53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579">
        <w:rPr>
          <w:rFonts w:ascii="Times New Roman" w:hAnsi="Times New Roman"/>
          <w:sz w:val="28"/>
          <w:szCs w:val="28"/>
          <w:lang w:eastAsia="ru-RU"/>
        </w:rPr>
        <w:t>5.2.  Ежедневно медицинская сестра составляет меню-раскладку на следующий день. Меню составляется на основании списков присутствующих детей, которые ежедневно, с 8.00 до 10.00 утра, подают педагоги.</w:t>
      </w:r>
    </w:p>
    <w:p w:rsidR="00AE1AB7" w:rsidRPr="00844579" w:rsidRDefault="00AE1AB7" w:rsidP="00263518">
      <w:pPr>
        <w:spacing w:after="60" w:line="240" w:lineRule="auto"/>
        <w:ind w:left="539" w:hanging="53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579">
        <w:rPr>
          <w:rFonts w:ascii="Times New Roman" w:hAnsi="Times New Roman"/>
          <w:sz w:val="28"/>
          <w:szCs w:val="28"/>
          <w:lang w:eastAsia="ru-RU"/>
        </w:rPr>
        <w:t>5.3. На следующий день, в 8.30 воспитатели подают сведения о фактическом присутствии воспитанников в группах ответственному за питание, который оформляет заявку и передает ее на пищеблок.</w:t>
      </w:r>
    </w:p>
    <w:p w:rsidR="00AE1AB7" w:rsidRPr="00844579" w:rsidRDefault="00AE1AB7" w:rsidP="00844579">
      <w:pPr>
        <w:spacing w:after="60" w:line="240" w:lineRule="auto"/>
        <w:ind w:left="539" w:hanging="53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579">
        <w:rPr>
          <w:rFonts w:ascii="Times New Roman" w:hAnsi="Times New Roman"/>
          <w:sz w:val="28"/>
          <w:szCs w:val="28"/>
          <w:lang w:eastAsia="ru-RU"/>
        </w:rPr>
        <w:t>5.4. В случае снижения численности детей, если закладка продуктов для приготовления завтрака произошла, порции отпускаются другим детям, как дополнительное питание, главным образом детям старшего дошкольного и младшего дошкольного возраста в виде увеличения нормы блюда.</w:t>
      </w:r>
    </w:p>
    <w:p w:rsidR="00AE1AB7" w:rsidRPr="00844579" w:rsidRDefault="00AE1AB7" w:rsidP="00263518">
      <w:pPr>
        <w:spacing w:after="60" w:line="240" w:lineRule="auto"/>
        <w:ind w:left="539" w:hanging="53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579">
        <w:rPr>
          <w:rFonts w:ascii="Times New Roman" w:hAnsi="Times New Roman"/>
          <w:sz w:val="28"/>
          <w:szCs w:val="28"/>
          <w:lang w:eastAsia="ru-RU"/>
        </w:rPr>
        <w:t>5.5.  Учет продуктов ведется в накопительной ведомости. Записи в ведомости производятся на основании первичных документов в количественном и суммовом выражении. В конце месяца в ведомости подсчитываются итоги.</w:t>
      </w:r>
    </w:p>
    <w:p w:rsidR="00AE1AB7" w:rsidRPr="00844579" w:rsidRDefault="00AE1AB7" w:rsidP="00263518">
      <w:pPr>
        <w:spacing w:after="60"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AE1AB7" w:rsidRPr="00844579" w:rsidRDefault="00AE1AB7" w:rsidP="00263518">
      <w:pPr>
        <w:spacing w:after="6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44579">
        <w:rPr>
          <w:rFonts w:ascii="Times New Roman" w:hAnsi="Times New Roman"/>
          <w:b/>
          <w:sz w:val="28"/>
          <w:szCs w:val="28"/>
        </w:rPr>
        <w:t>6. Контроль организации питания</w:t>
      </w:r>
    </w:p>
    <w:p w:rsidR="00AE1AB7" w:rsidRPr="00844579" w:rsidRDefault="00AE1AB7" w:rsidP="00263518">
      <w:pPr>
        <w:spacing w:after="6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E1AB7" w:rsidRPr="00844579" w:rsidRDefault="00AE1AB7" w:rsidP="00263518">
      <w:pPr>
        <w:spacing w:after="60" w:line="240" w:lineRule="auto"/>
        <w:ind w:left="540" w:hanging="540"/>
        <w:jc w:val="both"/>
        <w:rPr>
          <w:rFonts w:ascii="Times New Roman" w:hAnsi="Times New Roman"/>
          <w:sz w:val="28"/>
          <w:szCs w:val="28"/>
        </w:rPr>
      </w:pPr>
      <w:r w:rsidRPr="00844579">
        <w:rPr>
          <w:rFonts w:ascii="Times New Roman" w:hAnsi="Times New Roman"/>
          <w:sz w:val="28"/>
          <w:szCs w:val="28"/>
        </w:rPr>
        <w:t>6.1. Контроль за правильной организацией питания детей осуществляет руководитель Организации.</w:t>
      </w:r>
    </w:p>
    <w:p w:rsidR="00AE1AB7" w:rsidRPr="00844579" w:rsidRDefault="00AE1AB7" w:rsidP="00263518">
      <w:pPr>
        <w:spacing w:after="60" w:line="240" w:lineRule="auto"/>
        <w:ind w:left="540" w:hanging="540"/>
        <w:jc w:val="both"/>
        <w:rPr>
          <w:rFonts w:ascii="Times New Roman" w:hAnsi="Times New Roman"/>
          <w:sz w:val="28"/>
          <w:szCs w:val="28"/>
        </w:rPr>
      </w:pPr>
      <w:r w:rsidRPr="00844579">
        <w:rPr>
          <w:rFonts w:ascii="Times New Roman" w:hAnsi="Times New Roman"/>
          <w:sz w:val="28"/>
          <w:szCs w:val="28"/>
        </w:rPr>
        <w:t>6.2.Основываясь на принципах единоначалия и коллегиальности управления  образовательным учреждением, в целях осуществления контроля организации питания детей, качества доставляемых продуктов и соблюдения санитарно-гигиенических требований при приготовлении и раздаче пищи в Организации могут создаваться и действовать следующие комиссии:</w:t>
      </w:r>
    </w:p>
    <w:p w:rsidR="00AE1AB7" w:rsidRPr="00844579" w:rsidRDefault="00AE1AB7" w:rsidP="00844579">
      <w:pPr>
        <w:tabs>
          <w:tab w:val="left" w:pos="5400"/>
        </w:tabs>
        <w:spacing w:after="60" w:line="240" w:lineRule="auto"/>
        <w:jc w:val="both"/>
        <w:rPr>
          <w:rFonts w:ascii="Times New Roman" w:hAnsi="Times New Roman"/>
          <w:sz w:val="28"/>
          <w:szCs w:val="28"/>
        </w:rPr>
      </w:pPr>
      <w:r w:rsidRPr="00844579">
        <w:rPr>
          <w:rFonts w:ascii="Times New Roman" w:hAnsi="Times New Roman"/>
          <w:sz w:val="28"/>
          <w:szCs w:val="28"/>
        </w:rPr>
        <w:t>6.2.1.Комиссия  общественного контроля  организации питания.</w:t>
      </w:r>
    </w:p>
    <w:p w:rsidR="00AE1AB7" w:rsidRPr="00844579" w:rsidRDefault="00AE1AB7" w:rsidP="00263518">
      <w:pPr>
        <w:tabs>
          <w:tab w:val="left" w:pos="5400"/>
        </w:tabs>
        <w:spacing w:after="60" w:line="240" w:lineRule="auto"/>
        <w:ind w:left="900"/>
        <w:jc w:val="both"/>
        <w:rPr>
          <w:rFonts w:ascii="Times New Roman" w:hAnsi="Times New Roman"/>
          <w:sz w:val="28"/>
          <w:szCs w:val="28"/>
        </w:rPr>
      </w:pPr>
      <w:r w:rsidRPr="00844579">
        <w:rPr>
          <w:rFonts w:ascii="Times New Roman" w:hAnsi="Times New Roman"/>
          <w:sz w:val="28"/>
          <w:szCs w:val="28"/>
        </w:rPr>
        <w:t>Состав комиссии:</w:t>
      </w:r>
    </w:p>
    <w:p w:rsidR="00AE1AB7" w:rsidRPr="00844579" w:rsidRDefault="00AE1AB7" w:rsidP="00263518">
      <w:pPr>
        <w:numPr>
          <w:ilvl w:val="0"/>
          <w:numId w:val="1"/>
        </w:numPr>
        <w:tabs>
          <w:tab w:val="left" w:pos="1620"/>
        </w:tabs>
        <w:spacing w:after="60" w:line="240" w:lineRule="auto"/>
        <w:jc w:val="both"/>
        <w:rPr>
          <w:rFonts w:ascii="Times New Roman" w:hAnsi="Times New Roman"/>
          <w:sz w:val="28"/>
          <w:szCs w:val="28"/>
        </w:rPr>
      </w:pPr>
      <w:r w:rsidRPr="00844579">
        <w:rPr>
          <w:rFonts w:ascii="Times New Roman" w:hAnsi="Times New Roman"/>
          <w:sz w:val="28"/>
          <w:szCs w:val="28"/>
        </w:rPr>
        <w:t xml:space="preserve"> Организации</w:t>
      </w:r>
    </w:p>
    <w:p w:rsidR="00AE1AB7" w:rsidRPr="00844579" w:rsidRDefault="00AE1AB7" w:rsidP="00263518">
      <w:pPr>
        <w:numPr>
          <w:ilvl w:val="0"/>
          <w:numId w:val="1"/>
        </w:numPr>
        <w:tabs>
          <w:tab w:val="left" w:pos="1620"/>
        </w:tabs>
        <w:spacing w:after="60" w:line="240" w:lineRule="auto"/>
        <w:jc w:val="both"/>
        <w:rPr>
          <w:rFonts w:ascii="Times New Roman" w:hAnsi="Times New Roman"/>
          <w:sz w:val="28"/>
          <w:szCs w:val="28"/>
        </w:rPr>
      </w:pPr>
      <w:r w:rsidRPr="00844579">
        <w:rPr>
          <w:rFonts w:ascii="Times New Roman" w:hAnsi="Times New Roman"/>
          <w:sz w:val="28"/>
          <w:szCs w:val="28"/>
        </w:rPr>
        <w:t>Заведующий хозяйством</w:t>
      </w:r>
    </w:p>
    <w:p w:rsidR="00AE1AB7" w:rsidRPr="00844579" w:rsidRDefault="00AE1AB7" w:rsidP="00263518">
      <w:pPr>
        <w:numPr>
          <w:ilvl w:val="0"/>
          <w:numId w:val="1"/>
        </w:numPr>
        <w:tabs>
          <w:tab w:val="left" w:pos="1620"/>
        </w:tabs>
        <w:spacing w:after="60" w:line="240" w:lineRule="auto"/>
        <w:jc w:val="both"/>
        <w:rPr>
          <w:rFonts w:ascii="Times New Roman" w:hAnsi="Times New Roman"/>
          <w:sz w:val="28"/>
          <w:szCs w:val="28"/>
        </w:rPr>
      </w:pPr>
      <w:r w:rsidRPr="00844579">
        <w:rPr>
          <w:rFonts w:ascii="Times New Roman" w:hAnsi="Times New Roman"/>
          <w:sz w:val="28"/>
          <w:szCs w:val="28"/>
        </w:rPr>
        <w:t xml:space="preserve">Медицинский работник </w:t>
      </w:r>
    </w:p>
    <w:p w:rsidR="00AE1AB7" w:rsidRPr="00844579" w:rsidRDefault="00AE1AB7" w:rsidP="00263518">
      <w:pPr>
        <w:numPr>
          <w:ilvl w:val="0"/>
          <w:numId w:val="1"/>
        </w:numPr>
        <w:tabs>
          <w:tab w:val="left" w:pos="1620"/>
        </w:tabs>
        <w:spacing w:after="60" w:line="240" w:lineRule="auto"/>
        <w:jc w:val="both"/>
        <w:rPr>
          <w:rFonts w:ascii="Times New Roman" w:hAnsi="Times New Roman"/>
          <w:sz w:val="28"/>
          <w:szCs w:val="28"/>
        </w:rPr>
      </w:pPr>
      <w:r w:rsidRPr="00844579">
        <w:rPr>
          <w:rFonts w:ascii="Times New Roman" w:hAnsi="Times New Roman"/>
          <w:sz w:val="28"/>
          <w:szCs w:val="28"/>
        </w:rPr>
        <w:t xml:space="preserve">Председатель профкома </w:t>
      </w:r>
    </w:p>
    <w:p w:rsidR="00AE1AB7" w:rsidRPr="00844579" w:rsidRDefault="00AE1AB7" w:rsidP="00263518">
      <w:pPr>
        <w:numPr>
          <w:ilvl w:val="0"/>
          <w:numId w:val="1"/>
        </w:numPr>
        <w:tabs>
          <w:tab w:val="left" w:pos="1620"/>
        </w:tabs>
        <w:spacing w:after="60" w:line="240" w:lineRule="auto"/>
        <w:jc w:val="both"/>
        <w:rPr>
          <w:rFonts w:ascii="Times New Roman" w:hAnsi="Times New Roman"/>
          <w:sz w:val="28"/>
          <w:szCs w:val="28"/>
        </w:rPr>
      </w:pPr>
      <w:r w:rsidRPr="00844579">
        <w:rPr>
          <w:rFonts w:ascii="Times New Roman" w:hAnsi="Times New Roman"/>
          <w:sz w:val="28"/>
          <w:szCs w:val="28"/>
        </w:rPr>
        <w:t xml:space="preserve">Представитель родительской общественности </w:t>
      </w:r>
    </w:p>
    <w:p w:rsidR="00AE1AB7" w:rsidRPr="00844579" w:rsidRDefault="00AE1AB7" w:rsidP="00263518">
      <w:pPr>
        <w:tabs>
          <w:tab w:val="left" w:pos="5400"/>
        </w:tabs>
        <w:spacing w:after="60" w:line="240" w:lineRule="auto"/>
        <w:ind w:left="900"/>
        <w:jc w:val="both"/>
        <w:rPr>
          <w:rFonts w:ascii="Times New Roman" w:hAnsi="Times New Roman"/>
          <w:sz w:val="28"/>
          <w:szCs w:val="28"/>
        </w:rPr>
      </w:pPr>
      <w:r w:rsidRPr="00844579">
        <w:rPr>
          <w:rFonts w:ascii="Times New Roman" w:hAnsi="Times New Roman"/>
          <w:sz w:val="28"/>
          <w:szCs w:val="28"/>
        </w:rPr>
        <w:t>Полномочия комиссия:</w:t>
      </w:r>
    </w:p>
    <w:p w:rsidR="00AE1AB7" w:rsidRPr="00844579" w:rsidRDefault="00AE1AB7" w:rsidP="00263518">
      <w:pPr>
        <w:numPr>
          <w:ilvl w:val="0"/>
          <w:numId w:val="2"/>
        </w:numPr>
        <w:tabs>
          <w:tab w:val="left" w:pos="1620"/>
        </w:tabs>
        <w:spacing w:after="60" w:line="240" w:lineRule="auto"/>
        <w:jc w:val="both"/>
        <w:rPr>
          <w:rFonts w:ascii="Times New Roman" w:hAnsi="Times New Roman"/>
          <w:sz w:val="28"/>
          <w:szCs w:val="28"/>
        </w:rPr>
      </w:pPr>
      <w:r w:rsidRPr="00844579">
        <w:rPr>
          <w:rFonts w:ascii="Times New Roman" w:hAnsi="Times New Roman"/>
          <w:sz w:val="28"/>
          <w:szCs w:val="28"/>
        </w:rPr>
        <w:t>осуществляет контроль соблюдения санитарно-гигиенических норм при транспортировке, доставке и разгрузке продуктов питания;</w:t>
      </w:r>
    </w:p>
    <w:p w:rsidR="00AE1AB7" w:rsidRPr="00844579" w:rsidRDefault="00AE1AB7" w:rsidP="00263518">
      <w:pPr>
        <w:numPr>
          <w:ilvl w:val="0"/>
          <w:numId w:val="2"/>
        </w:numPr>
        <w:tabs>
          <w:tab w:val="left" w:pos="1620"/>
        </w:tabs>
        <w:spacing w:after="60" w:line="240" w:lineRule="auto"/>
        <w:jc w:val="both"/>
        <w:rPr>
          <w:rFonts w:ascii="Times New Roman" w:hAnsi="Times New Roman"/>
          <w:sz w:val="28"/>
          <w:szCs w:val="28"/>
        </w:rPr>
      </w:pPr>
      <w:r w:rsidRPr="00844579">
        <w:rPr>
          <w:rFonts w:ascii="Times New Roman" w:hAnsi="Times New Roman"/>
          <w:sz w:val="28"/>
          <w:szCs w:val="28"/>
        </w:rPr>
        <w:t>проверяет на пригодность складские и другие помещения для хранения продуктов, а также условия их хранения;</w:t>
      </w:r>
    </w:p>
    <w:p w:rsidR="00AE1AB7" w:rsidRPr="00844579" w:rsidRDefault="00AE1AB7" w:rsidP="00263518">
      <w:pPr>
        <w:numPr>
          <w:ilvl w:val="0"/>
          <w:numId w:val="2"/>
        </w:numPr>
        <w:spacing w:after="60" w:line="240" w:lineRule="auto"/>
        <w:jc w:val="both"/>
        <w:rPr>
          <w:rFonts w:ascii="Times New Roman" w:hAnsi="Times New Roman"/>
          <w:sz w:val="28"/>
          <w:szCs w:val="28"/>
        </w:rPr>
      </w:pPr>
      <w:r w:rsidRPr="00844579">
        <w:rPr>
          <w:rFonts w:ascii="Times New Roman" w:hAnsi="Times New Roman"/>
          <w:sz w:val="28"/>
          <w:szCs w:val="28"/>
        </w:rPr>
        <w:t xml:space="preserve">  ежедневно следит за правильностью состояния меню;</w:t>
      </w:r>
    </w:p>
    <w:p w:rsidR="00AE1AB7" w:rsidRPr="00844579" w:rsidRDefault="00AE1AB7" w:rsidP="00263518">
      <w:pPr>
        <w:numPr>
          <w:ilvl w:val="0"/>
          <w:numId w:val="2"/>
        </w:numPr>
        <w:spacing w:after="60" w:line="240" w:lineRule="auto"/>
        <w:jc w:val="both"/>
        <w:rPr>
          <w:rFonts w:ascii="Times New Roman" w:hAnsi="Times New Roman"/>
          <w:sz w:val="28"/>
          <w:szCs w:val="28"/>
        </w:rPr>
      </w:pPr>
      <w:r w:rsidRPr="00844579">
        <w:rPr>
          <w:rFonts w:ascii="Times New Roman" w:hAnsi="Times New Roman"/>
          <w:sz w:val="28"/>
          <w:szCs w:val="28"/>
        </w:rPr>
        <w:t xml:space="preserve"> контролирует организацию работы на пищеблоке;</w:t>
      </w:r>
    </w:p>
    <w:p w:rsidR="00AE1AB7" w:rsidRPr="00844579" w:rsidRDefault="00AE1AB7" w:rsidP="00263518">
      <w:pPr>
        <w:numPr>
          <w:ilvl w:val="0"/>
          <w:numId w:val="2"/>
        </w:numPr>
        <w:spacing w:after="60" w:line="240" w:lineRule="auto"/>
        <w:jc w:val="both"/>
        <w:rPr>
          <w:rFonts w:ascii="Times New Roman" w:hAnsi="Times New Roman"/>
          <w:sz w:val="28"/>
          <w:szCs w:val="28"/>
        </w:rPr>
      </w:pPr>
      <w:r w:rsidRPr="00844579">
        <w:rPr>
          <w:rFonts w:ascii="Times New Roman" w:hAnsi="Times New Roman"/>
          <w:sz w:val="28"/>
          <w:szCs w:val="28"/>
        </w:rPr>
        <w:t xml:space="preserve"> осуществляет контроль сроков реализации продуктов питания и качества приготовления пищи;</w:t>
      </w:r>
    </w:p>
    <w:p w:rsidR="00AE1AB7" w:rsidRPr="00844579" w:rsidRDefault="00AE1AB7" w:rsidP="00263518">
      <w:pPr>
        <w:numPr>
          <w:ilvl w:val="0"/>
          <w:numId w:val="2"/>
        </w:numPr>
        <w:spacing w:after="60" w:line="240" w:lineRule="auto"/>
        <w:jc w:val="both"/>
        <w:rPr>
          <w:rFonts w:ascii="Times New Roman" w:hAnsi="Times New Roman"/>
          <w:sz w:val="28"/>
          <w:szCs w:val="28"/>
        </w:rPr>
      </w:pPr>
      <w:r w:rsidRPr="00844579">
        <w:rPr>
          <w:rFonts w:ascii="Times New Roman" w:hAnsi="Times New Roman"/>
          <w:sz w:val="28"/>
          <w:szCs w:val="28"/>
        </w:rPr>
        <w:t xml:space="preserve"> проверяет соответствие пищи физиологическим потребностям детей в основных пищевых веществах;</w:t>
      </w:r>
    </w:p>
    <w:p w:rsidR="00AE1AB7" w:rsidRPr="00844579" w:rsidRDefault="00AE1AB7" w:rsidP="00263518">
      <w:pPr>
        <w:numPr>
          <w:ilvl w:val="0"/>
          <w:numId w:val="2"/>
        </w:numPr>
        <w:spacing w:after="60" w:line="240" w:lineRule="auto"/>
        <w:jc w:val="both"/>
        <w:rPr>
          <w:rFonts w:ascii="Times New Roman" w:hAnsi="Times New Roman"/>
          <w:sz w:val="28"/>
          <w:szCs w:val="28"/>
        </w:rPr>
      </w:pPr>
      <w:r w:rsidRPr="00844579">
        <w:rPr>
          <w:rFonts w:ascii="Times New Roman" w:hAnsi="Times New Roman"/>
          <w:sz w:val="28"/>
          <w:szCs w:val="28"/>
        </w:rPr>
        <w:t xml:space="preserve"> следит за соблюдением правил личной гигиены работниками пищеблока;</w:t>
      </w:r>
    </w:p>
    <w:p w:rsidR="00AE1AB7" w:rsidRPr="00844579" w:rsidRDefault="00AE1AB7" w:rsidP="00263518">
      <w:pPr>
        <w:numPr>
          <w:ilvl w:val="0"/>
          <w:numId w:val="2"/>
        </w:numPr>
        <w:spacing w:after="60" w:line="240" w:lineRule="auto"/>
        <w:jc w:val="both"/>
        <w:rPr>
          <w:rFonts w:ascii="Times New Roman" w:hAnsi="Times New Roman"/>
          <w:sz w:val="28"/>
          <w:szCs w:val="28"/>
        </w:rPr>
      </w:pPr>
      <w:r w:rsidRPr="00844579">
        <w:rPr>
          <w:rFonts w:ascii="Times New Roman" w:hAnsi="Times New Roman"/>
          <w:sz w:val="28"/>
          <w:szCs w:val="28"/>
        </w:rPr>
        <w:t xml:space="preserve"> периодически присутствует при закладке основных продуктов, проверяет выход блюд;</w:t>
      </w:r>
    </w:p>
    <w:p w:rsidR="00AE1AB7" w:rsidRPr="00844579" w:rsidRDefault="00AE1AB7" w:rsidP="00263518">
      <w:pPr>
        <w:numPr>
          <w:ilvl w:val="0"/>
          <w:numId w:val="2"/>
        </w:numPr>
        <w:spacing w:after="60" w:line="240" w:lineRule="auto"/>
        <w:jc w:val="both"/>
        <w:rPr>
          <w:rFonts w:ascii="Times New Roman" w:hAnsi="Times New Roman"/>
          <w:sz w:val="28"/>
          <w:szCs w:val="28"/>
        </w:rPr>
      </w:pPr>
      <w:r w:rsidRPr="00844579">
        <w:rPr>
          <w:rFonts w:ascii="Times New Roman" w:hAnsi="Times New Roman"/>
          <w:sz w:val="28"/>
          <w:szCs w:val="28"/>
        </w:rPr>
        <w:t xml:space="preserve"> проверяет соответствие объемов приготовленного питания объему разовых порций и количеству детей.</w:t>
      </w:r>
    </w:p>
    <w:p w:rsidR="00AE1AB7" w:rsidRPr="00844579" w:rsidRDefault="00AE1AB7" w:rsidP="00263518">
      <w:pPr>
        <w:spacing w:after="6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844579">
        <w:rPr>
          <w:rFonts w:ascii="Times New Roman" w:hAnsi="Times New Roman"/>
          <w:sz w:val="28"/>
          <w:szCs w:val="28"/>
        </w:rPr>
        <w:t xml:space="preserve">6.2.2.Бракеражная комиссия </w:t>
      </w:r>
    </w:p>
    <w:p w:rsidR="00AE1AB7" w:rsidRPr="00844579" w:rsidRDefault="00AE1AB7" w:rsidP="00263518">
      <w:pPr>
        <w:spacing w:after="6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  <w:r w:rsidRPr="00844579">
        <w:rPr>
          <w:rFonts w:ascii="Times New Roman" w:hAnsi="Times New Roman"/>
          <w:sz w:val="28"/>
          <w:szCs w:val="28"/>
        </w:rPr>
        <w:t>Состав комиссии:</w:t>
      </w:r>
    </w:p>
    <w:p w:rsidR="00AE1AB7" w:rsidRPr="00844579" w:rsidRDefault="00AE1AB7" w:rsidP="00263518">
      <w:pPr>
        <w:numPr>
          <w:ilvl w:val="0"/>
          <w:numId w:val="3"/>
        </w:numPr>
        <w:spacing w:after="60" w:line="240" w:lineRule="auto"/>
        <w:jc w:val="both"/>
        <w:rPr>
          <w:rFonts w:ascii="Times New Roman" w:hAnsi="Times New Roman"/>
          <w:sz w:val="28"/>
          <w:szCs w:val="28"/>
        </w:rPr>
      </w:pPr>
      <w:r w:rsidRPr="00844579">
        <w:rPr>
          <w:rFonts w:ascii="Times New Roman" w:hAnsi="Times New Roman"/>
          <w:sz w:val="28"/>
          <w:szCs w:val="28"/>
        </w:rPr>
        <w:t>Руководитель Организации;</w:t>
      </w:r>
    </w:p>
    <w:p w:rsidR="00AE1AB7" w:rsidRPr="00844579" w:rsidRDefault="00AE1AB7" w:rsidP="00263518">
      <w:pPr>
        <w:numPr>
          <w:ilvl w:val="0"/>
          <w:numId w:val="3"/>
        </w:numPr>
        <w:spacing w:after="60" w:line="240" w:lineRule="auto"/>
        <w:jc w:val="both"/>
        <w:rPr>
          <w:rFonts w:ascii="Times New Roman" w:hAnsi="Times New Roman"/>
          <w:sz w:val="28"/>
          <w:szCs w:val="28"/>
        </w:rPr>
      </w:pPr>
      <w:r w:rsidRPr="00844579">
        <w:rPr>
          <w:rFonts w:ascii="Times New Roman" w:hAnsi="Times New Roman"/>
          <w:sz w:val="28"/>
          <w:szCs w:val="28"/>
        </w:rPr>
        <w:t xml:space="preserve">Медицинский работник </w:t>
      </w:r>
    </w:p>
    <w:p w:rsidR="00AE1AB7" w:rsidRPr="00844579" w:rsidRDefault="00AE1AB7" w:rsidP="00263518">
      <w:pPr>
        <w:numPr>
          <w:ilvl w:val="0"/>
          <w:numId w:val="3"/>
        </w:numPr>
        <w:spacing w:after="60" w:line="240" w:lineRule="auto"/>
        <w:jc w:val="both"/>
        <w:rPr>
          <w:rFonts w:ascii="Times New Roman" w:hAnsi="Times New Roman"/>
          <w:sz w:val="28"/>
          <w:szCs w:val="28"/>
        </w:rPr>
      </w:pPr>
      <w:r w:rsidRPr="00844579">
        <w:rPr>
          <w:rFonts w:ascii="Times New Roman" w:hAnsi="Times New Roman"/>
          <w:sz w:val="28"/>
          <w:szCs w:val="28"/>
        </w:rPr>
        <w:t xml:space="preserve">Повара </w:t>
      </w:r>
    </w:p>
    <w:p w:rsidR="00AE1AB7" w:rsidRPr="00844579" w:rsidRDefault="00AE1AB7" w:rsidP="00263518">
      <w:pPr>
        <w:spacing w:after="6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  <w:r w:rsidRPr="00844579">
        <w:rPr>
          <w:rFonts w:ascii="Times New Roman" w:hAnsi="Times New Roman"/>
          <w:sz w:val="28"/>
          <w:szCs w:val="28"/>
        </w:rPr>
        <w:t>Полномочия комиссия:</w:t>
      </w:r>
    </w:p>
    <w:p w:rsidR="00AE1AB7" w:rsidRPr="00844579" w:rsidRDefault="00AE1AB7" w:rsidP="00263518">
      <w:pPr>
        <w:numPr>
          <w:ilvl w:val="0"/>
          <w:numId w:val="4"/>
        </w:numPr>
        <w:spacing w:after="60" w:line="240" w:lineRule="auto"/>
        <w:jc w:val="both"/>
        <w:rPr>
          <w:rFonts w:ascii="Times New Roman" w:hAnsi="Times New Roman"/>
          <w:sz w:val="28"/>
          <w:szCs w:val="28"/>
        </w:rPr>
      </w:pPr>
      <w:r w:rsidRPr="00844579">
        <w:rPr>
          <w:rFonts w:ascii="Times New Roman" w:hAnsi="Times New Roman"/>
          <w:sz w:val="28"/>
          <w:szCs w:val="28"/>
        </w:rPr>
        <w:t>проводит органолептическую оценку готовой пищи, т.е. определяет ее цвет, запах, вкус, консистенцию, жесткость, сочность и т.д. с записью в журнале «Бракеража готовой продукции»;</w:t>
      </w:r>
    </w:p>
    <w:p w:rsidR="00AE1AB7" w:rsidRPr="00844579" w:rsidRDefault="00AE1AB7" w:rsidP="00263518">
      <w:pPr>
        <w:numPr>
          <w:ilvl w:val="0"/>
          <w:numId w:val="4"/>
        </w:numPr>
        <w:spacing w:after="60" w:line="240" w:lineRule="auto"/>
        <w:jc w:val="both"/>
        <w:rPr>
          <w:rFonts w:ascii="Times New Roman" w:hAnsi="Times New Roman"/>
          <w:sz w:val="28"/>
          <w:szCs w:val="28"/>
        </w:rPr>
      </w:pPr>
      <w:r w:rsidRPr="00844579">
        <w:rPr>
          <w:rFonts w:ascii="Times New Roman" w:hAnsi="Times New Roman"/>
          <w:sz w:val="28"/>
          <w:szCs w:val="28"/>
        </w:rPr>
        <w:t>комиссия имеет право приостановить выдачу готовой пищи на группы, в случае выявления каких-либо нарушений, до принятия необходимых мер по устранению замечаний.</w:t>
      </w:r>
    </w:p>
    <w:p w:rsidR="00AE1AB7" w:rsidRPr="00844579" w:rsidRDefault="00AE1AB7" w:rsidP="00263518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AE1AB7" w:rsidRPr="00844579" w:rsidRDefault="00AE1AB7" w:rsidP="00263518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44579">
        <w:rPr>
          <w:rFonts w:ascii="Times New Roman" w:hAnsi="Times New Roman"/>
          <w:b/>
          <w:bCs/>
          <w:sz w:val="28"/>
          <w:szCs w:val="28"/>
          <w:lang w:eastAsia="ru-RU"/>
        </w:rPr>
        <w:t xml:space="preserve">7. </w:t>
      </w:r>
      <w:r w:rsidRPr="00844579">
        <w:rPr>
          <w:rFonts w:ascii="Times New Roman" w:hAnsi="Times New Roman"/>
          <w:b/>
          <w:sz w:val="28"/>
          <w:szCs w:val="28"/>
          <w:lang w:eastAsia="ru-RU"/>
        </w:rPr>
        <w:t xml:space="preserve">Разграничение компетенции по вопросам организации питания </w:t>
      </w:r>
    </w:p>
    <w:p w:rsidR="00AE1AB7" w:rsidRPr="00844579" w:rsidRDefault="00AE1AB7" w:rsidP="00263518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E1AB7" w:rsidRPr="00844579" w:rsidRDefault="00AE1AB7" w:rsidP="00263518">
      <w:pPr>
        <w:spacing w:after="60" w:line="240" w:lineRule="auto"/>
        <w:ind w:left="357" w:hanging="35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579">
        <w:rPr>
          <w:rFonts w:ascii="Times New Roman" w:hAnsi="Times New Roman"/>
          <w:sz w:val="28"/>
          <w:szCs w:val="28"/>
          <w:lang w:eastAsia="ru-RU"/>
        </w:rPr>
        <w:t>7.1. Руководитель Организации создаёт условия для организации питания детей;</w:t>
      </w:r>
    </w:p>
    <w:p w:rsidR="00AE1AB7" w:rsidRPr="00844579" w:rsidRDefault="00AE1AB7" w:rsidP="00263518">
      <w:pPr>
        <w:spacing w:after="60" w:line="240" w:lineRule="auto"/>
        <w:ind w:left="357" w:hanging="35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579">
        <w:rPr>
          <w:rFonts w:ascii="Times New Roman" w:hAnsi="Times New Roman"/>
          <w:sz w:val="28"/>
          <w:szCs w:val="28"/>
          <w:lang w:eastAsia="ru-RU"/>
        </w:rPr>
        <w:t>7.2.Несёт персональную ответственность за организацию питания детей в учреждении;</w:t>
      </w:r>
    </w:p>
    <w:p w:rsidR="00AE1AB7" w:rsidRPr="00844579" w:rsidRDefault="00AE1AB7" w:rsidP="00263518">
      <w:pPr>
        <w:spacing w:after="60" w:line="240" w:lineRule="auto"/>
        <w:ind w:left="357" w:hanging="35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579">
        <w:rPr>
          <w:rFonts w:ascii="Times New Roman" w:hAnsi="Times New Roman"/>
          <w:sz w:val="28"/>
          <w:szCs w:val="28"/>
          <w:lang w:eastAsia="ru-RU"/>
        </w:rPr>
        <w:t>7.3.Представляет Учредителю необходимые документы по использованию денежных средств;</w:t>
      </w:r>
    </w:p>
    <w:p w:rsidR="00AE1AB7" w:rsidRPr="00844579" w:rsidRDefault="00AE1AB7" w:rsidP="00263518">
      <w:pPr>
        <w:spacing w:after="60" w:line="240" w:lineRule="auto"/>
        <w:ind w:left="357" w:hanging="35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844579">
        <w:rPr>
          <w:rFonts w:ascii="Times New Roman" w:hAnsi="Times New Roman"/>
          <w:sz w:val="28"/>
          <w:szCs w:val="28"/>
          <w:lang w:eastAsia="ru-RU"/>
        </w:rPr>
        <w:t>7.4.Распределение обязанностей по организации питания между руководителем Организацией, медицинским работником, работниками пищеблока отражаются в должностной инструкции.</w:t>
      </w:r>
    </w:p>
    <w:p w:rsidR="00AE1AB7" w:rsidRPr="00844579" w:rsidRDefault="00AE1AB7" w:rsidP="00263518">
      <w:pPr>
        <w:spacing w:after="60" w:line="240" w:lineRule="auto"/>
        <w:ind w:left="357" w:hanging="35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E1AB7" w:rsidRPr="00844579" w:rsidRDefault="00AE1AB7" w:rsidP="00844579">
      <w:pPr>
        <w:spacing w:after="0" w:line="240" w:lineRule="auto"/>
        <w:ind w:left="-360"/>
        <w:jc w:val="center"/>
        <w:rPr>
          <w:rFonts w:ascii="Times New Roman" w:hAnsi="Times New Roman"/>
          <w:b/>
          <w:sz w:val="28"/>
          <w:szCs w:val="28"/>
        </w:rPr>
      </w:pPr>
      <w:r w:rsidRPr="00844579">
        <w:rPr>
          <w:rFonts w:ascii="Times New Roman" w:hAnsi="Times New Roman"/>
          <w:b/>
          <w:sz w:val="28"/>
          <w:szCs w:val="28"/>
        </w:rPr>
        <w:t xml:space="preserve">8. Делопроизводство </w:t>
      </w:r>
    </w:p>
    <w:p w:rsidR="00AE1AB7" w:rsidRPr="00844579" w:rsidRDefault="00AE1AB7" w:rsidP="00263518">
      <w:pPr>
        <w:spacing w:before="60" w:after="0" w:line="240" w:lineRule="auto"/>
        <w:ind w:left="360"/>
        <w:rPr>
          <w:rFonts w:ascii="Times New Roman" w:hAnsi="Times New Roman"/>
          <w:b/>
          <w:sz w:val="28"/>
          <w:szCs w:val="28"/>
        </w:rPr>
      </w:pPr>
    </w:p>
    <w:p w:rsidR="00AE1AB7" w:rsidRPr="00844579" w:rsidRDefault="00AE1AB7" w:rsidP="00263518">
      <w:pPr>
        <w:spacing w:before="60" w:after="0" w:line="240" w:lineRule="auto"/>
        <w:ind w:left="540" w:hanging="540"/>
        <w:jc w:val="both"/>
        <w:rPr>
          <w:rFonts w:ascii="Times New Roman" w:hAnsi="Times New Roman"/>
          <w:sz w:val="28"/>
          <w:szCs w:val="28"/>
        </w:rPr>
      </w:pPr>
      <w:r w:rsidRPr="00844579">
        <w:rPr>
          <w:rFonts w:ascii="Times New Roman" w:hAnsi="Times New Roman"/>
          <w:sz w:val="28"/>
          <w:szCs w:val="28"/>
        </w:rPr>
        <w:t>9.1. Журнал «Бракераж сырой продукции».</w:t>
      </w:r>
    </w:p>
    <w:p w:rsidR="00AE1AB7" w:rsidRPr="00844579" w:rsidRDefault="00AE1AB7" w:rsidP="00263518">
      <w:pPr>
        <w:spacing w:before="60" w:after="0" w:line="240" w:lineRule="auto"/>
        <w:ind w:left="540" w:hanging="540"/>
        <w:jc w:val="both"/>
        <w:rPr>
          <w:rFonts w:ascii="Times New Roman" w:hAnsi="Times New Roman"/>
          <w:sz w:val="28"/>
          <w:szCs w:val="28"/>
        </w:rPr>
      </w:pPr>
      <w:r w:rsidRPr="00844579">
        <w:rPr>
          <w:rFonts w:ascii="Times New Roman" w:hAnsi="Times New Roman"/>
          <w:sz w:val="28"/>
          <w:szCs w:val="28"/>
        </w:rPr>
        <w:t>9.2. Журнал  «Бракераж готовой продукции».</w:t>
      </w:r>
    </w:p>
    <w:p w:rsidR="00AE1AB7" w:rsidRPr="00844579" w:rsidRDefault="00AE1AB7" w:rsidP="00263518">
      <w:pPr>
        <w:spacing w:before="60" w:after="0" w:line="240" w:lineRule="auto"/>
        <w:ind w:left="540" w:hanging="540"/>
        <w:jc w:val="both"/>
        <w:rPr>
          <w:rFonts w:ascii="Times New Roman" w:hAnsi="Times New Roman"/>
          <w:sz w:val="28"/>
          <w:szCs w:val="28"/>
        </w:rPr>
      </w:pPr>
      <w:r w:rsidRPr="00844579">
        <w:rPr>
          <w:rFonts w:ascii="Times New Roman" w:hAnsi="Times New Roman"/>
          <w:sz w:val="28"/>
          <w:szCs w:val="28"/>
        </w:rPr>
        <w:t>9.3. Журнал «Осмотр работников пищеблока и детей на гнойничковые заболевания».</w:t>
      </w:r>
    </w:p>
    <w:p w:rsidR="00AE1AB7" w:rsidRPr="00844579" w:rsidRDefault="00AE1AB7" w:rsidP="00263518">
      <w:pPr>
        <w:spacing w:before="60" w:after="0" w:line="240" w:lineRule="auto"/>
        <w:ind w:left="540" w:hanging="540"/>
        <w:jc w:val="both"/>
        <w:rPr>
          <w:rFonts w:ascii="Times New Roman" w:hAnsi="Times New Roman"/>
          <w:sz w:val="28"/>
          <w:szCs w:val="28"/>
        </w:rPr>
      </w:pPr>
      <w:r w:rsidRPr="00844579">
        <w:rPr>
          <w:rFonts w:ascii="Times New Roman" w:hAnsi="Times New Roman"/>
          <w:sz w:val="28"/>
          <w:szCs w:val="28"/>
        </w:rPr>
        <w:t>9.4. Журнал санитарного состояния пищеблока.</w:t>
      </w:r>
    </w:p>
    <w:p w:rsidR="00AE1AB7" w:rsidRPr="00844579" w:rsidRDefault="00AE1AB7" w:rsidP="00263518">
      <w:pPr>
        <w:spacing w:before="60" w:after="0" w:line="240" w:lineRule="auto"/>
        <w:ind w:left="540" w:hanging="540"/>
        <w:jc w:val="both"/>
        <w:rPr>
          <w:rFonts w:ascii="Times New Roman" w:hAnsi="Times New Roman"/>
          <w:sz w:val="28"/>
          <w:szCs w:val="28"/>
        </w:rPr>
      </w:pPr>
      <w:r w:rsidRPr="00844579">
        <w:rPr>
          <w:rFonts w:ascii="Times New Roman" w:hAnsi="Times New Roman"/>
          <w:sz w:val="28"/>
          <w:szCs w:val="28"/>
        </w:rPr>
        <w:t>9.5. Журнал учета витаминизации блюд.</w:t>
      </w:r>
    </w:p>
    <w:p w:rsidR="00AE1AB7" w:rsidRPr="00844579" w:rsidRDefault="00AE1AB7" w:rsidP="00263518">
      <w:pPr>
        <w:spacing w:before="60" w:after="0" w:line="240" w:lineRule="auto"/>
        <w:ind w:left="540" w:hanging="540"/>
        <w:jc w:val="both"/>
        <w:rPr>
          <w:rFonts w:ascii="Times New Roman" w:hAnsi="Times New Roman"/>
          <w:sz w:val="28"/>
          <w:szCs w:val="28"/>
        </w:rPr>
      </w:pPr>
      <w:r w:rsidRPr="00844579">
        <w:rPr>
          <w:rFonts w:ascii="Times New Roman" w:hAnsi="Times New Roman"/>
          <w:sz w:val="28"/>
          <w:szCs w:val="28"/>
        </w:rPr>
        <w:t>9.6.Журнал «Накопительная ведомость расхода продуктов питания и расчета  калорийности».</w:t>
      </w:r>
    </w:p>
    <w:p w:rsidR="00AE1AB7" w:rsidRPr="00844579" w:rsidRDefault="00AE1AB7" w:rsidP="00263518">
      <w:pPr>
        <w:spacing w:before="120" w:after="12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E1AB7" w:rsidRPr="00844579" w:rsidRDefault="00AE1AB7" w:rsidP="00263518">
      <w:pPr>
        <w:spacing w:before="120" w:after="12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44579">
        <w:rPr>
          <w:rFonts w:ascii="Times New Roman" w:hAnsi="Times New Roman"/>
          <w:b/>
          <w:bCs/>
          <w:sz w:val="28"/>
          <w:szCs w:val="28"/>
        </w:rPr>
        <w:t>9. Порядок утверждения и внесения изменений в Положение</w:t>
      </w:r>
    </w:p>
    <w:p w:rsidR="00AE1AB7" w:rsidRPr="00844579" w:rsidRDefault="00AE1AB7" w:rsidP="00263518">
      <w:pPr>
        <w:spacing w:after="60" w:line="240" w:lineRule="auto"/>
        <w:jc w:val="both"/>
        <w:rPr>
          <w:rFonts w:ascii="Times New Roman" w:hAnsi="Times New Roman"/>
          <w:sz w:val="28"/>
          <w:szCs w:val="28"/>
        </w:rPr>
      </w:pPr>
      <w:r w:rsidRPr="00844579">
        <w:rPr>
          <w:rFonts w:ascii="Times New Roman" w:hAnsi="Times New Roman"/>
          <w:sz w:val="28"/>
          <w:szCs w:val="28"/>
        </w:rPr>
        <w:t xml:space="preserve">10.1 Настоящее Положение утверждается приказом руководителя Организации. </w:t>
      </w:r>
    </w:p>
    <w:p w:rsidR="00AE1AB7" w:rsidRPr="00844579" w:rsidRDefault="00AE1AB7" w:rsidP="00263518">
      <w:pPr>
        <w:spacing w:after="60" w:line="240" w:lineRule="auto"/>
        <w:ind w:left="540" w:hanging="540"/>
        <w:jc w:val="both"/>
        <w:rPr>
          <w:rFonts w:ascii="Times New Roman" w:hAnsi="Times New Roman"/>
          <w:sz w:val="28"/>
          <w:szCs w:val="28"/>
        </w:rPr>
      </w:pPr>
      <w:r w:rsidRPr="00844579">
        <w:rPr>
          <w:rFonts w:ascii="Times New Roman" w:hAnsi="Times New Roman"/>
          <w:sz w:val="28"/>
          <w:szCs w:val="28"/>
        </w:rPr>
        <w:t>10.2 Изменения и дополнения в настоящее положение вносятся приказом руководителя Организации.</w:t>
      </w:r>
    </w:p>
    <w:p w:rsidR="00AE1AB7" w:rsidRPr="00844579" w:rsidRDefault="00AE1AB7" w:rsidP="00263518">
      <w:pPr>
        <w:rPr>
          <w:rFonts w:ascii="Times New Roman" w:hAnsi="Times New Roman"/>
          <w:sz w:val="28"/>
          <w:szCs w:val="28"/>
        </w:rPr>
      </w:pPr>
      <w:r w:rsidRPr="00844579">
        <w:rPr>
          <w:rFonts w:ascii="Times New Roman" w:hAnsi="Times New Roman"/>
          <w:sz w:val="28"/>
          <w:szCs w:val="28"/>
        </w:rPr>
        <w:t>10.3.Настооящее положение действительно до утверждения нового.</w:t>
      </w:r>
    </w:p>
    <w:sectPr w:rsidR="00AE1AB7" w:rsidRPr="00844579" w:rsidSect="0026351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45510"/>
    <w:multiLevelType w:val="hybridMultilevel"/>
    <w:tmpl w:val="F9A281BE"/>
    <w:lvl w:ilvl="0" w:tplc="424A6F36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">
    <w:nsid w:val="22BD60AF"/>
    <w:multiLevelType w:val="hybridMultilevel"/>
    <w:tmpl w:val="CBC6FFA6"/>
    <w:lvl w:ilvl="0" w:tplc="424A6F36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>
    <w:nsid w:val="27FD4B33"/>
    <w:multiLevelType w:val="hybridMultilevel"/>
    <w:tmpl w:val="457E7538"/>
    <w:lvl w:ilvl="0" w:tplc="424A6F36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>
    <w:nsid w:val="296F4493"/>
    <w:multiLevelType w:val="hybridMultilevel"/>
    <w:tmpl w:val="FAF2CA14"/>
    <w:lvl w:ilvl="0" w:tplc="424A6F3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439B4E65"/>
    <w:multiLevelType w:val="hybridMultilevel"/>
    <w:tmpl w:val="70865A7C"/>
    <w:lvl w:ilvl="0" w:tplc="424A6F3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55210892"/>
    <w:multiLevelType w:val="hybridMultilevel"/>
    <w:tmpl w:val="D486AEAA"/>
    <w:lvl w:ilvl="0" w:tplc="424A6F36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6">
    <w:nsid w:val="69E824C5"/>
    <w:multiLevelType w:val="hybridMultilevel"/>
    <w:tmpl w:val="8ACAC90C"/>
    <w:lvl w:ilvl="0" w:tplc="424A6F3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6ABE435C"/>
    <w:multiLevelType w:val="hybridMultilevel"/>
    <w:tmpl w:val="AB9E560E"/>
    <w:lvl w:ilvl="0" w:tplc="424A6F3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6FBA08E9"/>
    <w:multiLevelType w:val="hybridMultilevel"/>
    <w:tmpl w:val="F99EAB30"/>
    <w:lvl w:ilvl="0" w:tplc="29DAD3E0">
      <w:start w:val="9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79546735"/>
    <w:multiLevelType w:val="hybridMultilevel"/>
    <w:tmpl w:val="0C3E2240"/>
    <w:lvl w:ilvl="0" w:tplc="424A6F3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6"/>
  </w:num>
  <w:num w:numId="7">
    <w:abstractNumId w:val="3"/>
  </w:num>
  <w:num w:numId="8">
    <w:abstractNumId w:val="7"/>
  </w:num>
  <w:num w:numId="9">
    <w:abstractNumId w:val="9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3518"/>
    <w:rsid w:val="002112F5"/>
    <w:rsid w:val="00263518"/>
    <w:rsid w:val="00844579"/>
    <w:rsid w:val="0093255D"/>
    <w:rsid w:val="00AE1AB7"/>
    <w:rsid w:val="00E202E3"/>
    <w:rsid w:val="00E913ED"/>
    <w:rsid w:val="00EC45A2"/>
    <w:rsid w:val="00FE78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351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844579"/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semiHidden/>
    <w:rsid w:val="00844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4457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5</Pages>
  <Words>1541</Words>
  <Characters>8786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Утверждаю:</dc:title>
  <dc:subject/>
  <dc:creator>user</dc:creator>
  <cp:keywords/>
  <dc:description/>
  <cp:lastModifiedBy>KARTAHOV</cp:lastModifiedBy>
  <cp:revision>2</cp:revision>
  <cp:lastPrinted>2017-03-20T12:15:00Z</cp:lastPrinted>
  <dcterms:created xsi:type="dcterms:W3CDTF">2018-03-30T17:16:00Z</dcterms:created>
  <dcterms:modified xsi:type="dcterms:W3CDTF">2018-03-30T17:16:00Z</dcterms:modified>
</cp:coreProperties>
</file>